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321F7" w14:textId="6C9B78BF" w:rsidR="008D1F05" w:rsidRPr="000B7987" w:rsidRDefault="00C80041" w:rsidP="008D1F05">
      <w:pPr>
        <w:jc w:val="center"/>
        <w:rPr>
          <w:rFonts w:asciiTheme="minorBidi" w:hAnsiTheme="minorBidi" w:cstheme="minorBidi"/>
          <w:b/>
          <w:sz w:val="36"/>
        </w:rPr>
      </w:pPr>
      <w:r>
        <w:rPr>
          <w:rFonts w:asciiTheme="minorBidi" w:hAnsiTheme="minorBidi" w:cstheme="minorBidi"/>
          <w:b/>
          <w:sz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</w:t>
      </w:r>
      <w:r w:rsidR="008D1F05" w:rsidRPr="000B7987">
        <w:rPr>
          <w:rFonts w:asciiTheme="minorBidi" w:hAnsiTheme="minorBidi" w:cstheme="minorBidi"/>
          <w:b/>
          <w:sz w:val="36"/>
        </w:rPr>
        <w:t>Hotel</w:t>
      </w:r>
      <w:r w:rsidR="008D1F05" w:rsidRPr="000B7987">
        <w:rPr>
          <w:rFonts w:asciiTheme="minorBidi" w:hAnsiTheme="minorBidi" w:cs="Angsana New"/>
          <w:b/>
          <w:bCs/>
          <w:sz w:val="36"/>
          <w:szCs w:val="36"/>
          <w:cs/>
          <w:lang w:bidi="th-TH"/>
        </w:rPr>
        <w:t>/</w:t>
      </w:r>
      <w:r w:rsidR="008D1F05" w:rsidRPr="000B7987">
        <w:rPr>
          <w:rFonts w:asciiTheme="minorBidi" w:hAnsiTheme="minorBidi" w:cstheme="minorBidi"/>
          <w:b/>
          <w:sz w:val="36"/>
        </w:rPr>
        <w:t>Tour</w:t>
      </w:r>
      <w:r w:rsidR="005A704F" w:rsidRPr="000B7987">
        <w:rPr>
          <w:rFonts w:asciiTheme="minorBidi" w:hAnsiTheme="minorBidi" w:cs="Angsana New"/>
          <w:b/>
          <w:bCs/>
          <w:sz w:val="36"/>
          <w:szCs w:val="36"/>
          <w:cs/>
          <w:lang w:bidi="th-TH"/>
        </w:rPr>
        <w:t>/</w:t>
      </w:r>
      <w:r w:rsidR="005A704F" w:rsidRPr="000B7987">
        <w:rPr>
          <w:rFonts w:asciiTheme="minorBidi" w:hAnsiTheme="minorBidi" w:cstheme="minorBidi"/>
          <w:b/>
          <w:sz w:val="36"/>
        </w:rPr>
        <w:t>Transportation</w:t>
      </w:r>
      <w:r w:rsidR="008D1F05" w:rsidRPr="000B7987">
        <w:rPr>
          <w:rFonts w:asciiTheme="minorBidi" w:hAnsiTheme="minorBidi" w:cs="Angsana New"/>
          <w:b/>
          <w:bCs/>
          <w:sz w:val="36"/>
          <w:szCs w:val="36"/>
          <w:cs/>
          <w:lang w:bidi="th-TH"/>
        </w:rPr>
        <w:t xml:space="preserve"> </w:t>
      </w:r>
      <w:r w:rsidR="005A704F" w:rsidRPr="000B7987">
        <w:rPr>
          <w:rFonts w:asciiTheme="minorBidi" w:hAnsiTheme="minorBidi" w:cstheme="minorBidi"/>
          <w:b/>
          <w:sz w:val="36"/>
        </w:rPr>
        <w:t>RESERVATION</w:t>
      </w:r>
    </w:p>
    <w:p w14:paraId="7BC6558A" w14:textId="77777777" w:rsidR="008D1F05" w:rsidRPr="00FE71A0" w:rsidRDefault="008D1F05" w:rsidP="008D1F05">
      <w:pPr>
        <w:jc w:val="center"/>
        <w:rPr>
          <w:rFonts w:cs="Arial"/>
          <w:b/>
          <w:sz w:val="28"/>
          <w:szCs w:val="28"/>
        </w:rPr>
      </w:pPr>
    </w:p>
    <w:p w14:paraId="7DB79B92" w14:textId="07D82AC7" w:rsidR="008D1F05" w:rsidRPr="000B7987" w:rsidRDefault="008D1F05" w:rsidP="008D1F05">
      <w:pPr>
        <w:jc w:val="center"/>
        <w:rPr>
          <w:rFonts w:asciiTheme="minorBidi" w:hAnsiTheme="minorBidi" w:cstheme="minorBidi"/>
          <w:b/>
          <w:sz w:val="32"/>
          <w:szCs w:val="32"/>
        </w:rPr>
      </w:pPr>
      <w:r w:rsidRPr="000B7987">
        <w:rPr>
          <w:rFonts w:asciiTheme="minorBidi" w:hAnsiTheme="minorBidi" w:cstheme="minorBidi"/>
          <w:b/>
          <w:sz w:val="32"/>
          <w:szCs w:val="32"/>
        </w:rPr>
        <w:t>Participant information</w:t>
      </w:r>
      <w:r w:rsidRPr="000B7987">
        <w:rPr>
          <w:rFonts w:asciiTheme="minorBidi" w:hAnsiTheme="minorBidi" w:cs="Angsana New"/>
          <w:b/>
          <w:bCs/>
          <w:sz w:val="32"/>
          <w:szCs w:val="32"/>
          <w:cs/>
          <w:lang w:bidi="th-TH"/>
        </w:rPr>
        <w:t>:</w:t>
      </w:r>
    </w:p>
    <w:p w14:paraId="0AEDCCB8" w14:textId="77777777" w:rsidR="008D1F05" w:rsidRPr="000B7987" w:rsidRDefault="008D1F05" w:rsidP="00C545A6">
      <w:pPr>
        <w:rPr>
          <w:rFonts w:asciiTheme="minorBidi" w:hAnsiTheme="minorBidi" w:cstheme="minorBidi"/>
          <w:b/>
          <w:bCs/>
          <w:iCs/>
          <w:sz w:val="24"/>
        </w:rPr>
      </w:pPr>
    </w:p>
    <w:p w14:paraId="3EE5817F" w14:textId="3F82F230" w:rsidR="00C545A6" w:rsidRPr="000B7987" w:rsidRDefault="00F50972" w:rsidP="00C545A6">
      <w:pPr>
        <w:rPr>
          <w:rFonts w:asciiTheme="minorBidi" w:hAnsiTheme="minorBidi" w:cstheme="minorBidi"/>
          <w:b/>
          <w:bCs/>
          <w:iCs/>
          <w:sz w:val="24"/>
          <w:szCs w:val="24"/>
        </w:rPr>
      </w:pPr>
      <w:r w:rsidRPr="000B7987">
        <w:rPr>
          <w:rFonts w:asciiTheme="minorBidi" w:hAnsiTheme="minorBidi" w:cstheme="minorBidi"/>
          <w:b/>
          <w:bCs/>
          <w:iCs/>
          <w:sz w:val="24"/>
          <w:szCs w:val="24"/>
        </w:rPr>
        <w:t>Please type in Block letters and send it back to Congress Service Centre</w:t>
      </w:r>
      <w:r w:rsidR="00C545A6" w:rsidRPr="000B7987">
        <w:rPr>
          <w:rFonts w:asciiTheme="minorBidi" w:hAnsiTheme="minorBidi" w:cs="Angsana New"/>
          <w:b/>
          <w:bCs/>
          <w:iCs/>
          <w:sz w:val="24"/>
          <w:szCs w:val="24"/>
          <w:cs/>
          <w:lang w:bidi="th-TH"/>
        </w:rPr>
        <w:t xml:space="preserve"> </w:t>
      </w:r>
    </w:p>
    <w:p w14:paraId="1D9BC101" w14:textId="2ACD790C" w:rsidR="00F50972" w:rsidRPr="000B7987" w:rsidRDefault="00C545A6" w:rsidP="00C545A6">
      <w:pPr>
        <w:rPr>
          <w:rFonts w:asciiTheme="minorBidi" w:hAnsiTheme="minorBidi" w:cstheme="minorBidi"/>
          <w:bCs/>
          <w:iCs/>
          <w:sz w:val="24"/>
          <w:szCs w:val="24"/>
        </w:rPr>
      </w:pPr>
      <w:proofErr w:type="gramStart"/>
      <w:r w:rsidRPr="000B7987">
        <w:rPr>
          <w:rFonts w:asciiTheme="minorBidi" w:hAnsiTheme="minorBidi" w:cstheme="minorBidi"/>
          <w:b/>
          <w:bCs/>
          <w:iCs/>
          <w:sz w:val="24"/>
          <w:szCs w:val="24"/>
        </w:rPr>
        <w:t>at</w:t>
      </w:r>
      <w:proofErr w:type="gramEnd"/>
      <w:r w:rsidRPr="000B7987">
        <w:rPr>
          <w:rFonts w:asciiTheme="minorBidi" w:hAnsiTheme="minorBidi" w:cstheme="minorBidi"/>
          <w:b/>
          <w:bCs/>
          <w:iCs/>
          <w:sz w:val="24"/>
          <w:szCs w:val="24"/>
        </w:rPr>
        <w:t xml:space="preserve"> e</w:t>
      </w:r>
      <w:r w:rsidRPr="000B7987">
        <w:rPr>
          <w:rFonts w:asciiTheme="minorBidi" w:hAnsiTheme="minorBidi" w:cs="Angsana New"/>
          <w:b/>
          <w:bCs/>
          <w:iCs/>
          <w:sz w:val="24"/>
          <w:szCs w:val="24"/>
          <w:cs/>
          <w:lang w:bidi="th-TH"/>
        </w:rPr>
        <w:t>-</w:t>
      </w:r>
      <w:r w:rsidRPr="000B7987">
        <w:rPr>
          <w:rFonts w:asciiTheme="minorBidi" w:hAnsiTheme="minorBidi" w:cstheme="minorBidi"/>
          <w:b/>
          <w:bCs/>
          <w:iCs/>
          <w:sz w:val="24"/>
          <w:szCs w:val="24"/>
        </w:rPr>
        <w:t>mail</w:t>
      </w:r>
      <w:r w:rsidRPr="000B7987">
        <w:rPr>
          <w:rFonts w:asciiTheme="minorBidi" w:hAnsiTheme="minorBidi" w:cs="Angsana New"/>
          <w:b/>
          <w:bCs/>
          <w:iCs/>
          <w:sz w:val="24"/>
          <w:szCs w:val="24"/>
          <w:cs/>
          <w:lang w:bidi="th-TH"/>
        </w:rPr>
        <w:t xml:space="preserve">: </w:t>
      </w:r>
      <w:r w:rsidR="0077214C">
        <w:rPr>
          <w:rFonts w:asciiTheme="minorBidi" w:hAnsiTheme="minorBidi" w:cs="Angsana New"/>
          <w:b/>
          <w:bCs/>
          <w:iCs/>
          <w:sz w:val="24"/>
          <w:szCs w:val="24"/>
          <w:cs/>
          <w:lang w:bidi="th-TH"/>
        </w:rPr>
        <w:t xml:space="preserve"> </w:t>
      </w:r>
      <w:hyperlink r:id="rId9" w:history="1">
        <w:r w:rsidR="002F57C7" w:rsidRPr="000B7987">
          <w:rPr>
            <w:rStyle w:val="Hyperlink"/>
            <w:rFonts w:asciiTheme="minorBidi" w:hAnsiTheme="minorBidi" w:cstheme="minorBidi"/>
            <w:b/>
            <w:bCs/>
            <w:iCs/>
            <w:sz w:val="24"/>
            <w:szCs w:val="24"/>
          </w:rPr>
          <w:t>BPWI2017@yahoo</w:t>
        </w:r>
        <w:r w:rsidR="002F57C7" w:rsidRPr="000B7987">
          <w:rPr>
            <w:rStyle w:val="Hyperlink"/>
            <w:rFonts w:asciiTheme="minorBidi" w:hAnsiTheme="minorBidi" w:cs="Angsana New"/>
            <w:b/>
            <w:bCs/>
            <w:iCs/>
            <w:sz w:val="24"/>
            <w:szCs w:val="24"/>
            <w:cs/>
            <w:lang w:bidi="th-TH"/>
          </w:rPr>
          <w:t>.</w:t>
        </w:r>
        <w:r w:rsidR="002F57C7" w:rsidRPr="000B7987">
          <w:rPr>
            <w:rStyle w:val="Hyperlink"/>
            <w:rFonts w:asciiTheme="minorBidi" w:hAnsiTheme="minorBidi" w:cstheme="minorBidi"/>
            <w:b/>
            <w:bCs/>
            <w:iCs/>
            <w:sz w:val="24"/>
            <w:szCs w:val="24"/>
          </w:rPr>
          <w:t>com</w:t>
        </w:r>
      </w:hyperlink>
      <w:r w:rsidR="002F57C7" w:rsidRPr="000B7987">
        <w:rPr>
          <w:rFonts w:asciiTheme="minorBidi" w:hAnsiTheme="minorBidi" w:cs="Angsana New"/>
          <w:b/>
          <w:bCs/>
          <w:iCs/>
          <w:sz w:val="24"/>
          <w:szCs w:val="24"/>
          <w:cs/>
          <w:lang w:bidi="th-TH"/>
        </w:rPr>
        <w:t xml:space="preserve"> </w:t>
      </w:r>
      <w:r w:rsidRPr="000B7987">
        <w:rPr>
          <w:rFonts w:asciiTheme="minorBidi" w:hAnsiTheme="minorBidi" w:cs="Angsana New"/>
          <w:b/>
          <w:bCs/>
          <w:iCs/>
          <w:sz w:val="24"/>
          <w:szCs w:val="24"/>
          <w:cs/>
          <w:lang w:bidi="th-TH"/>
        </w:rPr>
        <w:t xml:space="preserve">    </w:t>
      </w:r>
      <w:r w:rsidRPr="000B7987">
        <w:rPr>
          <w:rFonts w:asciiTheme="minorBidi" w:hAnsiTheme="minorBidi" w:cstheme="minorBidi"/>
          <w:b/>
          <w:bCs/>
          <w:iCs/>
          <w:sz w:val="24"/>
          <w:szCs w:val="24"/>
        </w:rPr>
        <w:t>cc</w:t>
      </w:r>
      <w:r w:rsidRPr="000B7987">
        <w:rPr>
          <w:rFonts w:asciiTheme="minorBidi" w:hAnsiTheme="minorBidi" w:cs="Angsana New"/>
          <w:bCs/>
          <w:iCs/>
          <w:sz w:val="24"/>
          <w:szCs w:val="24"/>
          <w:cs/>
          <w:lang w:bidi="th-TH"/>
        </w:rPr>
        <w:t xml:space="preserve">: </w:t>
      </w:r>
      <w:r w:rsidRPr="000B7987">
        <w:rPr>
          <w:rFonts w:asciiTheme="minorBidi" w:hAnsiTheme="minorBidi" w:cstheme="minorBidi"/>
          <w:bCs/>
          <w:iCs/>
          <w:sz w:val="24"/>
          <w:szCs w:val="24"/>
        </w:rPr>
        <w:t>29BPWCongress@GoogleGroups</w:t>
      </w:r>
      <w:r w:rsidRPr="000B7987">
        <w:rPr>
          <w:rFonts w:asciiTheme="minorBidi" w:hAnsiTheme="minorBidi" w:cs="Angsana New"/>
          <w:bCs/>
          <w:iCs/>
          <w:sz w:val="24"/>
          <w:szCs w:val="24"/>
          <w:cs/>
          <w:lang w:bidi="th-TH"/>
        </w:rPr>
        <w:t>.</w:t>
      </w:r>
      <w:r w:rsidRPr="000B7987">
        <w:rPr>
          <w:rFonts w:asciiTheme="minorBidi" w:hAnsiTheme="minorBidi" w:cstheme="minorBidi"/>
          <w:bCs/>
          <w:iCs/>
          <w:sz w:val="24"/>
          <w:szCs w:val="24"/>
        </w:rPr>
        <w:t>com</w:t>
      </w:r>
    </w:p>
    <w:p w14:paraId="7B48146F" w14:textId="229EC734" w:rsidR="00F50972" w:rsidRDefault="00F50972" w:rsidP="00F50972">
      <w:pPr>
        <w:rPr>
          <w:rFonts w:asciiTheme="minorBidi" w:hAnsiTheme="minorBidi" w:cstheme="minorBidi"/>
          <w:sz w:val="24"/>
          <w:szCs w:val="24"/>
        </w:rPr>
      </w:pPr>
    </w:p>
    <w:p w14:paraId="404CDA9A" w14:textId="77777777" w:rsidR="00127065" w:rsidRPr="00FE71A0" w:rsidRDefault="00127065" w:rsidP="00F50972">
      <w:pPr>
        <w:rPr>
          <w:rFonts w:asciiTheme="minorBidi" w:hAnsiTheme="minorBidi" w:cstheme="minorBidi"/>
          <w:sz w:val="24"/>
          <w:szCs w:val="24"/>
        </w:rPr>
      </w:pPr>
    </w:p>
    <w:p w14:paraId="429D59F0" w14:textId="1B614239" w:rsidR="00F50972" w:rsidRPr="00127065" w:rsidRDefault="00F50972" w:rsidP="00F50972">
      <w:pPr>
        <w:rPr>
          <w:rFonts w:asciiTheme="minorBidi" w:hAnsiTheme="minorBidi" w:cs="Cordia New"/>
          <w:sz w:val="24"/>
        </w:rPr>
      </w:pPr>
      <w:r w:rsidRPr="000B7987">
        <w:rPr>
          <w:rFonts w:asciiTheme="minorBidi" w:hAnsiTheme="minorBidi" w:cstheme="minorBidi"/>
          <w:sz w:val="24"/>
        </w:rPr>
        <w:t>Name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:  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………………………………………………………………….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………………………….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....................................................................................</w:t>
      </w:r>
    </w:p>
    <w:p w14:paraId="2990358A" w14:textId="2BB19944" w:rsidR="00F50972" w:rsidRPr="000B7987" w:rsidRDefault="00F50972" w:rsidP="00F50972">
      <w:pPr>
        <w:rPr>
          <w:rFonts w:asciiTheme="minorBidi" w:hAnsiTheme="minorBidi" w:cstheme="minorBidi"/>
          <w:sz w:val="24"/>
        </w:rPr>
      </w:pPr>
      <w:r w:rsidRPr="000B7987">
        <w:rPr>
          <w:rFonts w:asciiTheme="minorBidi" w:hAnsiTheme="minorBidi" w:cstheme="minorBidi"/>
          <w:sz w:val="24"/>
        </w:rPr>
        <w:t xml:space="preserve">                           First Name                                        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                </w:t>
      </w:r>
      <w:r w:rsidRPr="000B7987">
        <w:rPr>
          <w:rFonts w:asciiTheme="minorBidi" w:hAnsiTheme="minorBidi" w:cstheme="minorBidi"/>
          <w:sz w:val="24"/>
        </w:rPr>
        <w:t xml:space="preserve">Family Name </w:t>
      </w:r>
    </w:p>
    <w:p w14:paraId="1C62B172" w14:textId="77777777" w:rsidR="00F50972" w:rsidRPr="000B7987" w:rsidRDefault="00F50972" w:rsidP="00F50972">
      <w:pPr>
        <w:rPr>
          <w:rFonts w:asciiTheme="minorBidi" w:hAnsiTheme="minorBidi" w:cstheme="minorBidi"/>
          <w:sz w:val="18"/>
          <w:szCs w:val="18"/>
        </w:rPr>
      </w:pPr>
      <w:r w:rsidRPr="000B7987">
        <w:rPr>
          <w:rFonts w:asciiTheme="minorBidi" w:hAnsiTheme="minorBidi" w:cs="Angsana New"/>
          <w:sz w:val="18"/>
          <w:szCs w:val="18"/>
          <w:cs/>
          <w:lang w:bidi="th-TH"/>
        </w:rPr>
        <w:t xml:space="preserve"> </w:t>
      </w:r>
    </w:p>
    <w:p w14:paraId="113E32BE" w14:textId="22785003" w:rsidR="00F50972" w:rsidRPr="000B7987" w:rsidRDefault="00F50972" w:rsidP="00F50972">
      <w:pPr>
        <w:rPr>
          <w:rFonts w:asciiTheme="minorBidi" w:hAnsiTheme="minorBidi" w:cstheme="minorBidi"/>
          <w:sz w:val="24"/>
          <w:szCs w:val="24"/>
        </w:rPr>
      </w:pPr>
      <w:r w:rsidRPr="000B7987">
        <w:rPr>
          <w:rFonts w:asciiTheme="minorBidi" w:hAnsiTheme="minorBidi" w:cstheme="minorBidi"/>
          <w:sz w:val="24"/>
          <w:szCs w:val="24"/>
        </w:rPr>
        <w:t>BPW member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:      </w:t>
      </w:r>
      <w:r w:rsidR="00C545A6" w:rsidRPr="000B7987">
        <w:rPr>
          <w:rFonts w:ascii="Segoe UI Symbol" w:eastAsia="MS Gothic" w:hAnsi="Segoe UI Symbol" w:cs="Angsana New" w:hint="cs"/>
          <w:sz w:val="36"/>
          <w:szCs w:val="36"/>
          <w:cs/>
          <w:lang w:bidi="th-TH"/>
        </w:rPr>
        <w:t>☐</w:t>
      </w:r>
      <w:r w:rsidR="007F5011" w:rsidRPr="000B7987">
        <w:rPr>
          <w:rFonts w:asciiTheme="minorBidi" w:hAnsiTheme="minorBidi" w:cs="Angsana New"/>
          <w:sz w:val="36"/>
          <w:szCs w:val="36"/>
          <w:cs/>
          <w:lang w:bidi="th-TH"/>
        </w:rPr>
        <w:t xml:space="preserve"> </w:t>
      </w:r>
      <w:r w:rsidR="000E6457" w:rsidRPr="000B7987">
        <w:rPr>
          <w:rFonts w:asciiTheme="minorBidi" w:hAnsiTheme="minorBidi" w:cstheme="minorBidi"/>
          <w:sz w:val="24"/>
          <w:szCs w:val="24"/>
        </w:rPr>
        <w:t>Y</w:t>
      </w:r>
      <w:r w:rsidRPr="000B7987">
        <w:rPr>
          <w:rFonts w:asciiTheme="minorBidi" w:hAnsiTheme="minorBidi" w:cstheme="minorBidi"/>
          <w:sz w:val="24"/>
          <w:szCs w:val="24"/>
        </w:rPr>
        <w:t xml:space="preserve">es           </w:t>
      </w:r>
      <w:r w:rsidR="00C545A6" w:rsidRPr="000B7987">
        <w:rPr>
          <w:rFonts w:ascii="Segoe UI Symbol" w:eastAsia="MS Gothic" w:hAnsi="Segoe UI Symbol" w:cs="Angsana New" w:hint="cs"/>
          <w:sz w:val="36"/>
          <w:szCs w:val="36"/>
          <w:cs/>
          <w:lang w:bidi="th-TH"/>
        </w:rPr>
        <w:t>☐</w:t>
      </w:r>
      <w:r w:rsidRPr="000B7987">
        <w:rPr>
          <w:rFonts w:asciiTheme="minorBidi" w:hAnsiTheme="minorBidi" w:cs="Angsana New"/>
          <w:sz w:val="36"/>
          <w:szCs w:val="36"/>
          <w:cs/>
          <w:lang w:bidi="th-TH"/>
        </w:rPr>
        <w:t xml:space="preserve"> </w:t>
      </w:r>
      <w:r w:rsidRPr="000B7987">
        <w:rPr>
          <w:rFonts w:asciiTheme="minorBidi" w:hAnsiTheme="minorBidi" w:cstheme="minorBidi"/>
          <w:sz w:val="24"/>
          <w:szCs w:val="24"/>
        </w:rPr>
        <w:t xml:space="preserve">No  </w:t>
      </w:r>
    </w:p>
    <w:p w14:paraId="66250086" w14:textId="77777777" w:rsidR="00C545A6" w:rsidRPr="000B7987" w:rsidRDefault="00F50972" w:rsidP="00F50972">
      <w:pPr>
        <w:rPr>
          <w:rFonts w:asciiTheme="minorBidi" w:hAnsiTheme="minorBidi" w:cstheme="minorBidi"/>
          <w:sz w:val="18"/>
          <w:szCs w:val="18"/>
        </w:rPr>
      </w:pP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</w:p>
    <w:p w14:paraId="1A2D4BB6" w14:textId="6019A46E" w:rsidR="00F50972" w:rsidRPr="000B7987" w:rsidRDefault="000E6457" w:rsidP="00F50972">
      <w:pPr>
        <w:rPr>
          <w:rFonts w:asciiTheme="minorBidi" w:hAnsiTheme="minorBidi" w:cstheme="minorBidi"/>
          <w:sz w:val="24"/>
          <w:szCs w:val="24"/>
        </w:rPr>
      </w:pPr>
      <w:r w:rsidRPr="000B7987">
        <w:rPr>
          <w:rFonts w:asciiTheme="minorBidi" w:hAnsiTheme="minorBidi" w:cstheme="minorBidi"/>
          <w:sz w:val="24"/>
          <w:szCs w:val="24"/>
        </w:rPr>
        <w:t xml:space="preserve">BPW Club </w:t>
      </w:r>
      <w:r w:rsidR="00CE0740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/ </w:t>
      </w:r>
      <w:r w:rsidR="00C545A6" w:rsidRPr="000B7987">
        <w:rPr>
          <w:rFonts w:asciiTheme="minorBidi" w:hAnsiTheme="minorBidi" w:cstheme="minorBidi"/>
          <w:sz w:val="24"/>
          <w:szCs w:val="24"/>
        </w:rPr>
        <w:t>Federation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>:   ……………………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……...................................................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………………………………………………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......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>…….</w:t>
      </w:r>
    </w:p>
    <w:p w14:paraId="56BE50CB" w14:textId="77777777" w:rsidR="00F50972" w:rsidRPr="000B7987" w:rsidRDefault="00F50972" w:rsidP="00F50972">
      <w:pPr>
        <w:rPr>
          <w:rFonts w:asciiTheme="minorBidi" w:hAnsiTheme="minorBidi" w:cstheme="minorBidi"/>
          <w:sz w:val="18"/>
          <w:szCs w:val="18"/>
        </w:rPr>
      </w:pPr>
    </w:p>
    <w:p w14:paraId="5E2E671E" w14:textId="52C60227" w:rsidR="00F50972" w:rsidRPr="000B7987" w:rsidRDefault="00C545A6" w:rsidP="00F50972">
      <w:pPr>
        <w:rPr>
          <w:rFonts w:asciiTheme="minorBidi" w:hAnsiTheme="minorBidi" w:cstheme="minorBidi"/>
          <w:sz w:val="24"/>
          <w:szCs w:val="24"/>
        </w:rPr>
      </w:pPr>
      <w:r w:rsidRPr="000B7987">
        <w:rPr>
          <w:rFonts w:asciiTheme="minorBidi" w:hAnsiTheme="minorBidi" w:cstheme="minorBidi"/>
          <w:sz w:val="24"/>
          <w:szCs w:val="24"/>
        </w:rPr>
        <w:t>Affiliation</w:t>
      </w:r>
      <w:r w:rsidR="00CE0740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/ </w:t>
      </w:r>
      <w:r w:rsidRPr="000B7987">
        <w:rPr>
          <w:rFonts w:asciiTheme="minorBidi" w:hAnsiTheme="minorBidi" w:cstheme="minorBidi"/>
          <w:sz w:val="24"/>
          <w:szCs w:val="24"/>
        </w:rPr>
        <w:t>Organization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>:  ……………………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……...................................................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………………………………………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......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…………….</w:t>
      </w:r>
    </w:p>
    <w:p w14:paraId="3536CEE7" w14:textId="77777777" w:rsidR="00F50972" w:rsidRPr="000B7987" w:rsidRDefault="00F50972" w:rsidP="00F50972">
      <w:pPr>
        <w:rPr>
          <w:rFonts w:asciiTheme="minorBidi" w:hAnsiTheme="minorBidi" w:cstheme="minorBidi"/>
          <w:sz w:val="18"/>
          <w:szCs w:val="18"/>
        </w:rPr>
      </w:pPr>
    </w:p>
    <w:p w14:paraId="12AC4811" w14:textId="1A962774" w:rsidR="00F50972" w:rsidRPr="000B7987" w:rsidRDefault="00F50972" w:rsidP="00F50972">
      <w:pPr>
        <w:rPr>
          <w:rFonts w:asciiTheme="minorBidi" w:hAnsiTheme="minorBidi" w:cstheme="minorBidi"/>
          <w:sz w:val="24"/>
          <w:szCs w:val="24"/>
        </w:rPr>
      </w:pPr>
      <w:r w:rsidRPr="000B7987">
        <w:rPr>
          <w:rFonts w:asciiTheme="minorBidi" w:hAnsiTheme="minorBidi" w:cstheme="minorBidi"/>
          <w:sz w:val="24"/>
          <w:szCs w:val="24"/>
        </w:rPr>
        <w:t>Tel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.: 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>……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.   </w:t>
      </w:r>
      <w:r w:rsidR="00C545A6" w:rsidRPr="000B7987">
        <w:rPr>
          <w:rFonts w:asciiTheme="minorBidi" w:hAnsiTheme="minorBidi" w:cstheme="minorBidi"/>
          <w:sz w:val="24"/>
          <w:szCs w:val="24"/>
        </w:rPr>
        <w:t>Mobile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>: …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……..................................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</w:t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.   </w:t>
      </w:r>
      <w:r w:rsidR="00C545A6" w:rsidRPr="000B7987">
        <w:rPr>
          <w:rFonts w:asciiTheme="minorBidi" w:hAnsiTheme="minorBidi" w:cstheme="minorBidi"/>
          <w:sz w:val="24"/>
          <w:szCs w:val="24"/>
        </w:rPr>
        <w:t>E</w:t>
      </w:r>
      <w:r w:rsidR="000B7987">
        <w:rPr>
          <w:rFonts w:asciiTheme="minorBidi" w:hAnsiTheme="minorBidi" w:cs="Cordia New" w:hint="cs"/>
          <w:sz w:val="24"/>
          <w:szCs w:val="24"/>
          <w:cs/>
          <w:lang w:bidi="th-TH"/>
        </w:rPr>
        <w:t>-</w:t>
      </w:r>
      <w:proofErr w:type="gramStart"/>
      <w:r w:rsidR="000B7987">
        <w:rPr>
          <w:rFonts w:asciiTheme="minorBidi" w:hAnsiTheme="minorBidi" w:cstheme="minorBidi"/>
          <w:sz w:val="24"/>
          <w:szCs w:val="24"/>
        </w:rPr>
        <w:t>Mail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:</w:t>
      </w:r>
      <w:r w:rsidR="008C68E4" w:rsidRPr="000B7987">
        <w:rPr>
          <w:rFonts w:asciiTheme="minorBidi" w:hAnsiTheme="minorBidi" w:cs="Angsana New"/>
          <w:sz w:val="24"/>
          <w:szCs w:val="24"/>
          <w:cs/>
          <w:lang w:bidi="th-TH"/>
        </w:rPr>
        <w:t>…</w:t>
      </w:r>
      <w:proofErr w:type="gramEnd"/>
      <w:r w:rsidR="00E4499F" w:rsidRPr="00E4499F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……...................................................</w:t>
      </w:r>
      <w:r w:rsidR="008C68E4"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……..</w:t>
      </w:r>
      <w:r w:rsidR="008C68E4" w:rsidRPr="000B7987">
        <w:rPr>
          <w:rFonts w:asciiTheme="minorBidi" w:hAnsiTheme="minorBidi" w:cs="Angsana New"/>
          <w:sz w:val="24"/>
          <w:szCs w:val="24"/>
          <w:cs/>
          <w:lang w:bidi="th-TH"/>
        </w:rPr>
        <w:t>….…</w:t>
      </w:r>
      <w:r w:rsidR="00E4499F">
        <w:rPr>
          <w:rFonts w:asciiTheme="minorBidi" w:hAnsiTheme="minorBidi" w:cs="Angsana New"/>
          <w:sz w:val="24"/>
          <w:szCs w:val="24"/>
          <w:cs/>
          <w:lang w:bidi="th-TH"/>
        </w:rPr>
        <w:t>……</w:t>
      </w:r>
    </w:p>
    <w:p w14:paraId="002FF7E9" w14:textId="77777777" w:rsidR="00C545A6" w:rsidRPr="000B7987" w:rsidRDefault="00C545A6" w:rsidP="00F50972">
      <w:pPr>
        <w:rPr>
          <w:rFonts w:asciiTheme="minorBidi" w:hAnsiTheme="minorBidi" w:cstheme="minorBidi"/>
          <w:b/>
          <w:bCs/>
          <w:sz w:val="24"/>
          <w:u w:val="single"/>
        </w:rPr>
      </w:pPr>
    </w:p>
    <w:p w14:paraId="765566F9" w14:textId="2C3A036F" w:rsidR="00F50972" w:rsidRPr="000B7987" w:rsidRDefault="00F50972" w:rsidP="00F50972">
      <w:pPr>
        <w:rPr>
          <w:rFonts w:asciiTheme="minorBidi" w:hAnsiTheme="minorBidi" w:cstheme="minorBidi"/>
          <w:b/>
          <w:bCs/>
          <w:sz w:val="24"/>
          <w:u w:val="single"/>
        </w:rPr>
      </w:pPr>
      <w:r w:rsidRPr="000B7987">
        <w:rPr>
          <w:rFonts w:asciiTheme="minorBidi" w:hAnsiTheme="minorBidi" w:cstheme="minorBidi"/>
          <w:b/>
          <w:bCs/>
          <w:sz w:val="24"/>
          <w:u w:val="single"/>
        </w:rPr>
        <w:t xml:space="preserve">Accompanying Person </w:t>
      </w:r>
      <w:r w:rsidR="001E029C" w:rsidRPr="000B7987">
        <w:rPr>
          <w:rFonts w:asciiTheme="minorBidi" w:hAnsiTheme="minorBidi" w:cs="Angsana New"/>
          <w:b/>
          <w:bCs/>
          <w:sz w:val="24"/>
          <w:szCs w:val="24"/>
          <w:u w:val="single"/>
          <w:cs/>
          <w:lang w:bidi="th-TH"/>
        </w:rPr>
        <w:t>(</w:t>
      </w:r>
      <w:r w:rsidRPr="000B7987">
        <w:rPr>
          <w:rFonts w:asciiTheme="minorBidi" w:hAnsiTheme="minorBidi" w:cstheme="minorBidi"/>
          <w:b/>
          <w:bCs/>
          <w:sz w:val="24"/>
          <w:u w:val="single"/>
        </w:rPr>
        <w:t>s</w:t>
      </w:r>
      <w:r w:rsidR="001E029C" w:rsidRPr="000B7987">
        <w:rPr>
          <w:rFonts w:asciiTheme="minorBidi" w:hAnsiTheme="minorBidi" w:cs="Angsana New"/>
          <w:b/>
          <w:bCs/>
          <w:sz w:val="24"/>
          <w:szCs w:val="24"/>
          <w:u w:val="single"/>
          <w:cs/>
          <w:lang w:bidi="th-TH"/>
        </w:rPr>
        <w:t>)</w:t>
      </w:r>
    </w:p>
    <w:p w14:paraId="75A2F645" w14:textId="77777777" w:rsidR="00C545A6" w:rsidRPr="000B7987" w:rsidRDefault="00C545A6" w:rsidP="00F50972">
      <w:pPr>
        <w:rPr>
          <w:rFonts w:asciiTheme="minorBidi" w:hAnsiTheme="minorBidi" w:cstheme="minorBidi"/>
          <w:b/>
          <w:bCs/>
          <w:sz w:val="24"/>
          <w:u w:val="single"/>
        </w:rPr>
      </w:pPr>
    </w:p>
    <w:p w14:paraId="455C6481" w14:textId="4BEEC275" w:rsidR="00F50972" w:rsidRPr="000B7987" w:rsidRDefault="00C545A6" w:rsidP="00F50972">
      <w:pPr>
        <w:rPr>
          <w:rFonts w:asciiTheme="minorBidi" w:hAnsiTheme="minorBidi" w:cs="Cordia New"/>
          <w:sz w:val="24"/>
          <w:szCs w:val="24"/>
        </w:rPr>
      </w:pPr>
      <w:r w:rsidRPr="000B7987">
        <w:rPr>
          <w:rFonts w:asciiTheme="minorBidi" w:eastAsia="MS Gothic" w:hAnsiTheme="minorBidi" w:cstheme="minorBidi"/>
          <w:sz w:val="24"/>
          <w:szCs w:val="24"/>
        </w:rPr>
        <w:t>1</w:t>
      </w:r>
      <w:r w:rsidRPr="000B7987">
        <w:rPr>
          <w:rFonts w:asciiTheme="minorBidi" w:eastAsia="MS Gothic" w:hAnsiTheme="minorBidi" w:cs="Angsana New"/>
          <w:sz w:val="24"/>
          <w:szCs w:val="24"/>
          <w:cs/>
          <w:lang w:bidi="th-TH"/>
        </w:rPr>
        <w:t xml:space="preserve">. </w:t>
      </w:r>
      <w:r w:rsidRPr="000B7987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0B7987">
        <w:rPr>
          <w:rFonts w:asciiTheme="minorBidi" w:hAnsiTheme="minorBidi" w:cs="Angsana New"/>
          <w:sz w:val="32"/>
          <w:szCs w:val="32"/>
          <w:cs/>
          <w:lang w:bidi="th-TH"/>
        </w:rPr>
        <w:t xml:space="preserve"> </w:t>
      </w:r>
      <w:proofErr w:type="spellStart"/>
      <w:r w:rsidRPr="000B7987">
        <w:rPr>
          <w:rFonts w:asciiTheme="minorBidi" w:hAnsiTheme="minorBidi" w:cstheme="minorBidi"/>
          <w:sz w:val="24"/>
          <w:szCs w:val="24"/>
        </w:rPr>
        <w:t>Mr</w:t>
      </w:r>
      <w:proofErr w:type="spellEnd"/>
      <w:r w:rsidR="000E6457" w:rsidRPr="000B7987">
        <w:rPr>
          <w:rFonts w:asciiTheme="minorBidi" w:hAnsiTheme="minorBidi" w:cs="Angsana New"/>
          <w:sz w:val="24"/>
          <w:szCs w:val="24"/>
          <w:cs/>
          <w:lang w:bidi="th-TH"/>
        </w:rPr>
        <w:t>.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 </w:t>
      </w:r>
      <w:r w:rsidRPr="000B7987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0B7987">
        <w:rPr>
          <w:rFonts w:asciiTheme="minorBidi" w:hAnsiTheme="minorBidi" w:cs="Angsana New"/>
          <w:sz w:val="32"/>
          <w:szCs w:val="32"/>
          <w:cs/>
          <w:lang w:bidi="th-TH"/>
        </w:rPr>
        <w:t xml:space="preserve"> </w:t>
      </w:r>
      <w:proofErr w:type="spellStart"/>
      <w:r w:rsidR="00F50972" w:rsidRPr="000B7987">
        <w:rPr>
          <w:rFonts w:asciiTheme="minorBidi" w:hAnsiTheme="minorBidi" w:cstheme="minorBidi"/>
          <w:sz w:val="24"/>
          <w:szCs w:val="24"/>
        </w:rPr>
        <w:t>Mrs</w:t>
      </w:r>
      <w:proofErr w:type="spellEnd"/>
      <w:r w:rsidR="00F50972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. 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Pr="000B7987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0B7987">
        <w:rPr>
          <w:rFonts w:asciiTheme="minorBidi" w:hAnsiTheme="minorBidi" w:cs="Angsana New"/>
          <w:sz w:val="32"/>
          <w:szCs w:val="32"/>
          <w:cs/>
          <w:lang w:bidi="th-TH"/>
        </w:rPr>
        <w:t xml:space="preserve"> </w:t>
      </w:r>
      <w:r w:rsidRPr="000B7987">
        <w:rPr>
          <w:rFonts w:asciiTheme="minorBidi" w:hAnsiTheme="minorBidi" w:cstheme="minorBidi"/>
          <w:sz w:val="24"/>
          <w:szCs w:val="24"/>
        </w:rPr>
        <w:t>Ms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.   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</w:t>
      </w:r>
      <w:r w:rsidR="00F50972"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…………………………………………………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…………………</w:t>
      </w:r>
    </w:p>
    <w:p w14:paraId="0488810F" w14:textId="3C767F73" w:rsidR="00F50972" w:rsidRPr="000B7987" w:rsidRDefault="00F50972" w:rsidP="00F50972">
      <w:pPr>
        <w:ind w:left="2160" w:firstLine="720"/>
        <w:rPr>
          <w:rFonts w:asciiTheme="minorBidi" w:hAnsiTheme="minorBidi" w:cstheme="minorBidi"/>
          <w:sz w:val="24"/>
          <w:szCs w:val="24"/>
        </w:rPr>
      </w:pPr>
      <w:r w:rsidRPr="000B7987">
        <w:rPr>
          <w:rFonts w:asciiTheme="minorBidi" w:hAnsiTheme="minorBidi" w:cstheme="minorBidi"/>
          <w:sz w:val="24"/>
          <w:szCs w:val="24"/>
        </w:rPr>
        <w:t xml:space="preserve">                   First Name</w:t>
      </w:r>
      <w:r w:rsidRPr="000B7987">
        <w:rPr>
          <w:rFonts w:asciiTheme="minorBidi" w:hAnsiTheme="minorBidi" w:cstheme="minorBidi"/>
          <w:sz w:val="24"/>
          <w:szCs w:val="24"/>
        </w:rPr>
        <w:tab/>
      </w:r>
      <w:r w:rsidRPr="000B7987">
        <w:rPr>
          <w:rFonts w:asciiTheme="minorBidi" w:hAnsiTheme="minorBidi" w:cstheme="minorBidi"/>
          <w:sz w:val="24"/>
          <w:szCs w:val="24"/>
        </w:rPr>
        <w:tab/>
      </w:r>
      <w:r w:rsidR="00C545A6"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           </w:t>
      </w:r>
      <w:r w:rsidRPr="000B7987">
        <w:rPr>
          <w:rFonts w:asciiTheme="minorBidi" w:hAnsiTheme="minorBidi" w:cstheme="minorBidi"/>
          <w:sz w:val="24"/>
          <w:szCs w:val="24"/>
        </w:rPr>
        <w:t>Family Name</w:t>
      </w:r>
    </w:p>
    <w:p w14:paraId="0E736721" w14:textId="77777777" w:rsidR="00C545A6" w:rsidRPr="000B7987" w:rsidRDefault="00C545A6" w:rsidP="00C545A6">
      <w:pPr>
        <w:rPr>
          <w:rFonts w:asciiTheme="minorBidi" w:eastAsia="MS Gothic" w:hAnsiTheme="minorBidi" w:cstheme="minorBidi"/>
          <w:sz w:val="18"/>
          <w:szCs w:val="18"/>
        </w:rPr>
      </w:pPr>
    </w:p>
    <w:p w14:paraId="4CC36290" w14:textId="06FD857C" w:rsidR="00C545A6" w:rsidRPr="000B7987" w:rsidRDefault="00C545A6" w:rsidP="00C545A6">
      <w:pPr>
        <w:rPr>
          <w:rFonts w:asciiTheme="minorBidi" w:hAnsiTheme="minorBidi" w:cs="Cordia New"/>
          <w:sz w:val="24"/>
          <w:szCs w:val="24"/>
        </w:rPr>
      </w:pPr>
      <w:r w:rsidRPr="000B7987">
        <w:rPr>
          <w:rFonts w:asciiTheme="minorBidi" w:eastAsia="MS Gothic" w:hAnsiTheme="minorBidi" w:cstheme="minorBidi"/>
          <w:sz w:val="24"/>
          <w:szCs w:val="24"/>
        </w:rPr>
        <w:t>2</w:t>
      </w:r>
      <w:r w:rsidRPr="000B7987">
        <w:rPr>
          <w:rFonts w:asciiTheme="minorBidi" w:eastAsia="MS Gothic" w:hAnsiTheme="minorBidi" w:cs="Angsana New"/>
          <w:sz w:val="24"/>
          <w:szCs w:val="24"/>
          <w:cs/>
          <w:lang w:bidi="th-TH"/>
        </w:rPr>
        <w:t xml:space="preserve">. </w:t>
      </w:r>
      <w:r w:rsidRPr="000B7987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0B7987">
        <w:rPr>
          <w:rFonts w:asciiTheme="minorBidi" w:hAnsiTheme="minorBidi" w:cs="Angsana New"/>
          <w:sz w:val="32"/>
          <w:szCs w:val="32"/>
          <w:cs/>
          <w:lang w:bidi="th-TH"/>
        </w:rPr>
        <w:t xml:space="preserve"> </w:t>
      </w:r>
      <w:proofErr w:type="spellStart"/>
      <w:r w:rsidRPr="000B7987">
        <w:rPr>
          <w:rFonts w:asciiTheme="minorBidi" w:hAnsiTheme="minorBidi" w:cstheme="minorBidi"/>
          <w:sz w:val="24"/>
          <w:szCs w:val="24"/>
        </w:rPr>
        <w:t>Mr</w:t>
      </w:r>
      <w:proofErr w:type="spellEnd"/>
      <w:r w:rsidR="000E6457" w:rsidRPr="000B7987">
        <w:rPr>
          <w:rFonts w:asciiTheme="minorBidi" w:hAnsiTheme="minorBidi" w:cs="Angsana New"/>
          <w:sz w:val="24"/>
          <w:szCs w:val="24"/>
          <w:cs/>
          <w:lang w:bidi="th-TH"/>
        </w:rPr>
        <w:t>.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 </w:t>
      </w:r>
      <w:r w:rsidRPr="000B7987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0B7987">
        <w:rPr>
          <w:rFonts w:asciiTheme="minorBidi" w:hAnsiTheme="minorBidi" w:cs="Angsana New"/>
          <w:sz w:val="32"/>
          <w:szCs w:val="32"/>
          <w:cs/>
          <w:lang w:bidi="th-TH"/>
        </w:rPr>
        <w:t xml:space="preserve"> </w:t>
      </w:r>
      <w:proofErr w:type="spellStart"/>
      <w:r w:rsidRPr="000B7987">
        <w:rPr>
          <w:rFonts w:asciiTheme="minorBidi" w:hAnsiTheme="minorBidi" w:cstheme="minorBidi"/>
          <w:sz w:val="24"/>
          <w:szCs w:val="24"/>
        </w:rPr>
        <w:t>Mrs</w:t>
      </w:r>
      <w:proofErr w:type="spellEnd"/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.  </w:t>
      </w:r>
      <w:r w:rsidRPr="000B7987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0B7987">
        <w:rPr>
          <w:rFonts w:asciiTheme="minorBidi" w:hAnsiTheme="minorBidi" w:cs="Angsana New"/>
          <w:sz w:val="32"/>
          <w:szCs w:val="32"/>
          <w:cs/>
          <w:lang w:bidi="th-TH"/>
        </w:rPr>
        <w:t xml:space="preserve"> </w:t>
      </w:r>
      <w:r w:rsidRPr="000B7987">
        <w:rPr>
          <w:rFonts w:asciiTheme="minorBidi" w:hAnsiTheme="minorBidi" w:cstheme="minorBidi"/>
          <w:sz w:val="24"/>
          <w:szCs w:val="24"/>
        </w:rPr>
        <w:t>Ms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>.   ……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</w:t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>………………………………………………………</w:t>
      </w:r>
      <w:r w:rsidR="000B7987">
        <w:rPr>
          <w:rFonts w:asciiTheme="minorBidi" w:hAnsiTheme="minorBidi" w:cs="Angsana New"/>
          <w:sz w:val="24"/>
          <w:szCs w:val="24"/>
          <w:cs/>
          <w:lang w:bidi="th-TH"/>
        </w:rPr>
        <w:t>………</w:t>
      </w:r>
    </w:p>
    <w:p w14:paraId="7EA8FA70" w14:textId="77777777" w:rsidR="00C545A6" w:rsidRPr="000B7987" w:rsidRDefault="00C545A6" w:rsidP="00C545A6">
      <w:pPr>
        <w:ind w:left="2160" w:firstLine="720"/>
        <w:rPr>
          <w:rFonts w:asciiTheme="minorBidi" w:hAnsiTheme="minorBidi" w:cstheme="minorBidi"/>
          <w:sz w:val="24"/>
          <w:szCs w:val="24"/>
        </w:rPr>
      </w:pPr>
      <w:r w:rsidRPr="000B7987">
        <w:rPr>
          <w:rFonts w:asciiTheme="minorBidi" w:hAnsiTheme="minorBidi" w:cstheme="minorBidi"/>
          <w:sz w:val="24"/>
          <w:szCs w:val="24"/>
        </w:rPr>
        <w:t xml:space="preserve">                   First Name</w:t>
      </w:r>
      <w:r w:rsidRPr="000B7987">
        <w:rPr>
          <w:rFonts w:asciiTheme="minorBidi" w:hAnsiTheme="minorBidi" w:cstheme="minorBidi"/>
          <w:sz w:val="24"/>
          <w:szCs w:val="24"/>
        </w:rPr>
        <w:tab/>
      </w:r>
      <w:r w:rsidRPr="000B7987">
        <w:rPr>
          <w:rFonts w:asciiTheme="minorBidi" w:hAnsiTheme="minorBidi" w:cstheme="minorBidi"/>
          <w:sz w:val="24"/>
          <w:szCs w:val="24"/>
        </w:rPr>
        <w:tab/>
      </w:r>
      <w:r w:rsidRPr="000B7987">
        <w:rPr>
          <w:rFonts w:asciiTheme="minorBidi" w:hAnsiTheme="minorBidi" w:cs="Angsana New"/>
          <w:sz w:val="24"/>
          <w:szCs w:val="24"/>
          <w:cs/>
          <w:lang w:bidi="th-TH"/>
        </w:rPr>
        <w:t xml:space="preserve">            </w:t>
      </w:r>
      <w:r w:rsidRPr="000B7987">
        <w:rPr>
          <w:rFonts w:asciiTheme="minorBidi" w:hAnsiTheme="minorBidi" w:cstheme="minorBidi"/>
          <w:sz w:val="24"/>
          <w:szCs w:val="24"/>
        </w:rPr>
        <w:t>Family Name</w:t>
      </w:r>
    </w:p>
    <w:p w14:paraId="0ECA8F81" w14:textId="77777777" w:rsidR="00C545A6" w:rsidRPr="008C68E4" w:rsidRDefault="00C545A6" w:rsidP="00C545A6">
      <w:pPr>
        <w:ind w:left="2160" w:firstLine="720"/>
        <w:rPr>
          <w:rFonts w:cs="Arial"/>
          <w:sz w:val="18"/>
          <w:szCs w:val="18"/>
        </w:rPr>
      </w:pPr>
    </w:p>
    <w:p w14:paraId="0BF00ADA" w14:textId="77777777" w:rsidR="00C545A6" w:rsidRPr="00C545A6" w:rsidRDefault="00C545A6" w:rsidP="00C545A6">
      <w:pPr>
        <w:ind w:left="2160" w:firstLine="720"/>
        <w:rPr>
          <w:rFonts w:cs="Arial"/>
          <w:sz w:val="24"/>
        </w:rPr>
      </w:pPr>
    </w:p>
    <w:p w14:paraId="74C184A7" w14:textId="70D25E36" w:rsidR="00F50972" w:rsidRPr="00127065" w:rsidRDefault="00516BFB" w:rsidP="00F50972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color w:val="17365D" w:themeColor="text2" w:themeShade="BF"/>
          <w:sz w:val="24"/>
        </w:rPr>
      </w:pPr>
      <w:r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</w:rPr>
        <w:t>Service 1</w:t>
      </w:r>
      <w:r w:rsidRPr="00127065">
        <w:rPr>
          <w:rFonts w:asciiTheme="minorBidi" w:hAnsiTheme="minorBidi" w:cs="Angsana New"/>
          <w:b/>
          <w:bCs/>
          <w:color w:val="17365D" w:themeColor="text2" w:themeShade="BF"/>
          <w:sz w:val="24"/>
          <w:szCs w:val="24"/>
          <w:cs/>
          <w:lang w:bidi="th-TH"/>
        </w:rPr>
        <w:t xml:space="preserve">:   </w:t>
      </w:r>
      <w:r w:rsidR="00F50972"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</w:rPr>
        <w:t xml:space="preserve">Meet, Assist at Airport and Transfer to booked Hotel </w:t>
      </w:r>
    </w:p>
    <w:p w14:paraId="7C801B86" w14:textId="77777777" w:rsidR="0011395D" w:rsidRPr="00127065" w:rsidRDefault="0011395D" w:rsidP="00F50972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color w:val="17365D" w:themeColor="text2" w:themeShade="BF"/>
          <w:sz w:val="24"/>
        </w:rPr>
      </w:pPr>
    </w:p>
    <w:p w14:paraId="083819CF" w14:textId="77777777" w:rsidR="0011395D" w:rsidRPr="00127065" w:rsidRDefault="0011395D" w:rsidP="00F50972">
      <w:pPr>
        <w:rPr>
          <w:rFonts w:asciiTheme="minorBidi" w:hAnsiTheme="minorBidi" w:cstheme="minorBidi"/>
          <w:b/>
          <w:bCs/>
          <w:color w:val="17365D" w:themeColor="text2" w:themeShade="BF"/>
          <w:sz w:val="24"/>
        </w:rPr>
      </w:pPr>
    </w:p>
    <w:p w14:paraId="3F0AED89" w14:textId="02023566" w:rsidR="00F50972" w:rsidRPr="00127065" w:rsidRDefault="00516BFB" w:rsidP="00F50972">
      <w:pPr>
        <w:rPr>
          <w:rFonts w:asciiTheme="minorBidi" w:hAnsiTheme="minorBidi" w:cstheme="minorBidi"/>
          <w:color w:val="0000FF"/>
          <w:sz w:val="24"/>
        </w:rPr>
      </w:pPr>
      <w:r w:rsidRPr="00127065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8D1F05" w:rsidRPr="00127065">
        <w:rPr>
          <w:rFonts w:asciiTheme="minorBidi" w:eastAsia="MS Gothic" w:hAnsiTheme="minorBidi" w:cs="Angsana New"/>
          <w:sz w:val="32"/>
          <w:szCs w:val="32"/>
          <w:cs/>
          <w:lang w:bidi="th-TH"/>
        </w:rPr>
        <w:t xml:space="preserve"> </w:t>
      </w:r>
      <w:r w:rsidR="008D1F05" w:rsidRPr="00127065">
        <w:rPr>
          <w:rFonts w:asciiTheme="minorBidi" w:hAnsiTheme="minorBidi" w:cstheme="minorBidi"/>
          <w:sz w:val="24"/>
        </w:rPr>
        <w:t>One way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:  </w:t>
      </w:r>
      <w:r w:rsidR="00417540">
        <w:rPr>
          <w:rFonts w:asciiTheme="minorBidi" w:hAnsiTheme="minorBidi" w:cstheme="minorBidi"/>
          <w:sz w:val="24"/>
          <w:lang w:bidi="th-TH"/>
        </w:rPr>
        <w:t xml:space="preserve">US$ </w:t>
      </w:r>
      <w:r w:rsidR="00F50972" w:rsidRPr="00127065">
        <w:rPr>
          <w:rFonts w:asciiTheme="minorBidi" w:hAnsiTheme="minorBidi" w:cstheme="minorBidi"/>
          <w:sz w:val="24"/>
        </w:rPr>
        <w:t>30</w:t>
      </w:r>
      <w:r w:rsidR="00417540">
        <w:rPr>
          <w:rFonts w:asciiTheme="minorBidi" w:hAnsiTheme="minorBidi" w:cs="Angsana New"/>
          <w:sz w:val="24"/>
          <w:szCs w:val="24"/>
          <w:cs/>
          <w:lang w:bidi="th-TH"/>
        </w:rPr>
        <w:t>/</w:t>
      </w:r>
      <w:r w:rsidR="00417540">
        <w:rPr>
          <w:rFonts w:asciiTheme="minorBidi" w:hAnsiTheme="minorBidi" w:cstheme="minorBidi"/>
          <w:sz w:val="24"/>
        </w:rPr>
        <w:t>person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417540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  </w:t>
      </w:r>
      <w:r w:rsidR="00F50972" w:rsidRPr="00127065">
        <w:rPr>
          <w:rFonts w:asciiTheme="minorBidi" w:hAnsiTheme="minorBidi" w:cstheme="minorBidi"/>
          <w:sz w:val="24"/>
        </w:rPr>
        <w:tab/>
      </w:r>
      <w:r w:rsidR="00F50972" w:rsidRPr="00127065">
        <w:rPr>
          <w:rFonts w:asciiTheme="minorBidi" w:hAnsiTheme="minorBidi" w:cstheme="minorBidi"/>
          <w:sz w:val="24"/>
        </w:rPr>
        <w:tab/>
      </w:r>
      <w:r w:rsidRPr="00127065">
        <w:rPr>
          <w:rFonts w:ascii="Segoe UI Symbol" w:eastAsia="MS Gothic" w:hAnsi="Segoe UI Symbol" w:cs="Angsana New" w:hint="cs"/>
          <w:sz w:val="32"/>
          <w:szCs w:val="32"/>
          <w:cs/>
          <w:lang w:bidi="th-TH"/>
        </w:rPr>
        <w:t>☐</w:t>
      </w:r>
      <w:r w:rsidR="00F50972" w:rsidRPr="00127065">
        <w:rPr>
          <w:rFonts w:asciiTheme="minorBidi" w:hAnsiTheme="minorBidi" w:cstheme="minorBidi"/>
          <w:sz w:val="24"/>
        </w:rPr>
        <w:t xml:space="preserve"> Round trip 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:  </w:t>
      </w:r>
      <w:r w:rsidR="00417540">
        <w:rPr>
          <w:rFonts w:asciiTheme="minorBidi" w:hAnsiTheme="minorBidi" w:cs="Cordia New"/>
          <w:sz w:val="24"/>
          <w:szCs w:val="24"/>
          <w:lang w:bidi="th-TH"/>
        </w:rPr>
        <w:t xml:space="preserve">US$ </w:t>
      </w:r>
      <w:r w:rsidR="00417540">
        <w:rPr>
          <w:rFonts w:asciiTheme="minorBidi" w:hAnsiTheme="minorBidi" w:cstheme="minorBidi"/>
          <w:sz w:val="24"/>
        </w:rPr>
        <w:t>60</w:t>
      </w:r>
      <w:r w:rsidR="00417540">
        <w:rPr>
          <w:rFonts w:asciiTheme="minorBidi" w:hAnsiTheme="minorBidi" w:cs="Angsana New"/>
          <w:sz w:val="24"/>
          <w:szCs w:val="24"/>
          <w:cs/>
          <w:lang w:bidi="th-TH"/>
        </w:rPr>
        <w:t>/</w:t>
      </w:r>
      <w:r w:rsidR="00417540">
        <w:rPr>
          <w:rFonts w:asciiTheme="minorBidi" w:hAnsiTheme="minorBidi" w:cstheme="minorBidi"/>
          <w:sz w:val="24"/>
        </w:rPr>
        <w:t>p</w:t>
      </w:r>
      <w:r w:rsidR="002F57C7" w:rsidRPr="00127065">
        <w:rPr>
          <w:rFonts w:asciiTheme="minorBidi" w:hAnsiTheme="minorBidi" w:cstheme="minorBidi"/>
          <w:color w:val="000000" w:themeColor="text1"/>
          <w:sz w:val="24"/>
        </w:rPr>
        <w:t xml:space="preserve">erson </w:t>
      </w:r>
    </w:p>
    <w:p w14:paraId="690A13EF" w14:textId="77777777" w:rsidR="00516BFB" w:rsidRPr="00127065" w:rsidRDefault="00516BFB" w:rsidP="00F50972">
      <w:pPr>
        <w:rPr>
          <w:rFonts w:asciiTheme="minorBidi" w:hAnsiTheme="minorBidi" w:cstheme="minorBidi"/>
          <w:sz w:val="24"/>
        </w:rPr>
      </w:pPr>
    </w:p>
    <w:p w14:paraId="214765C8" w14:textId="23F65F77" w:rsidR="00F50972" w:rsidRPr="00127065" w:rsidRDefault="001F37C9" w:rsidP="00F50972">
      <w:pPr>
        <w:rPr>
          <w:rFonts w:asciiTheme="minorBidi" w:hAnsiTheme="minorBidi" w:cstheme="minorBidi"/>
          <w:sz w:val="24"/>
        </w:rPr>
      </w:pPr>
      <w:r w:rsidRPr="00127065">
        <w:rPr>
          <w:rFonts w:asciiTheme="minorBidi" w:hAnsiTheme="minorBidi" w:cstheme="minorBidi"/>
          <w:sz w:val="24"/>
        </w:rPr>
        <w:t>Date of Arrival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>:</w:t>
      </w:r>
      <w:r w:rsidR="008B174A">
        <w:rPr>
          <w:rFonts w:asciiTheme="minorBidi" w:hAnsiTheme="minorBidi" w:cs="Angsana New"/>
          <w:sz w:val="24"/>
          <w:szCs w:val="24"/>
          <w:cs/>
          <w:lang w:bidi="th-TH"/>
        </w:rPr>
        <w:t xml:space="preserve">        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8B174A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F50972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…………… </w:t>
      </w:r>
      <w:r w:rsidR="00516BFB" w:rsidRPr="00127065">
        <w:rPr>
          <w:rFonts w:asciiTheme="minorBidi" w:hAnsiTheme="minorBidi" w:cstheme="minorBidi"/>
          <w:sz w:val="24"/>
        </w:rPr>
        <w:t>Airline</w:t>
      </w:r>
      <w:r w:rsidR="00516BFB" w:rsidRPr="00127065">
        <w:rPr>
          <w:rFonts w:asciiTheme="minorBidi" w:hAnsiTheme="minorBidi" w:cs="Angsana New"/>
          <w:sz w:val="24"/>
          <w:szCs w:val="24"/>
          <w:cs/>
          <w:lang w:bidi="th-TH"/>
        </w:rPr>
        <w:t>: ……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………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Pr="00127065">
        <w:rPr>
          <w:rFonts w:asciiTheme="minorBidi" w:hAnsiTheme="minorBidi" w:cstheme="minorBidi"/>
          <w:sz w:val="24"/>
        </w:rPr>
        <w:t>Flight No</w:t>
      </w:r>
      <w:r w:rsidR="00516BFB" w:rsidRPr="00127065">
        <w:rPr>
          <w:rFonts w:asciiTheme="minorBidi" w:hAnsiTheme="minorBidi" w:cs="Angsana New"/>
          <w:sz w:val="24"/>
          <w:szCs w:val="24"/>
          <w:cs/>
          <w:lang w:bidi="th-TH"/>
        </w:rPr>
        <w:t>: ……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……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964D24" w:rsidRPr="00127065">
        <w:rPr>
          <w:rFonts w:asciiTheme="minorBidi" w:hAnsiTheme="minorBidi" w:cstheme="minorBidi"/>
          <w:sz w:val="24"/>
        </w:rPr>
        <w:t>Arrival Time</w:t>
      </w:r>
      <w:proofErr w:type="gramStart"/>
      <w:r w:rsidR="00964D24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: 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>………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..</w:t>
      </w:r>
      <w:proofErr w:type="gramEnd"/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…</w:t>
      </w:r>
    </w:p>
    <w:p w14:paraId="4B18684C" w14:textId="2C2CCC49" w:rsidR="00F50972" w:rsidRPr="00127065" w:rsidRDefault="00516BFB" w:rsidP="00F50972">
      <w:pPr>
        <w:rPr>
          <w:rFonts w:asciiTheme="minorBidi" w:hAnsiTheme="minorBidi" w:cstheme="minorBidi"/>
          <w:sz w:val="24"/>
        </w:rPr>
      </w:pPr>
      <w:r w:rsidRPr="00127065">
        <w:rPr>
          <w:rFonts w:asciiTheme="minorBidi" w:hAnsiTheme="minorBidi" w:cstheme="minorBidi"/>
          <w:sz w:val="24"/>
        </w:rPr>
        <w:t>Date of Departure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: </w:t>
      </w:r>
      <w:r w:rsidR="008B174A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>…………</w:t>
      </w:r>
      <w:r w:rsidRPr="00127065">
        <w:rPr>
          <w:rFonts w:asciiTheme="minorBidi" w:hAnsiTheme="minorBidi" w:cstheme="minorBidi"/>
          <w:sz w:val="24"/>
        </w:rPr>
        <w:t xml:space="preserve"> </w:t>
      </w:r>
      <w:r w:rsidR="008B174A">
        <w:rPr>
          <w:rFonts w:asciiTheme="minorBidi" w:hAnsiTheme="minorBidi" w:cstheme="minorBidi"/>
          <w:sz w:val="24"/>
        </w:rPr>
        <w:t xml:space="preserve"> </w:t>
      </w:r>
      <w:r w:rsidRPr="00127065">
        <w:rPr>
          <w:rFonts w:asciiTheme="minorBidi" w:hAnsiTheme="minorBidi" w:cstheme="minorBidi"/>
          <w:sz w:val="24"/>
        </w:rPr>
        <w:t>Airline</w:t>
      </w:r>
      <w:proofErr w:type="gramStart"/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>: ………….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.</w:t>
      </w:r>
      <w:proofErr w:type="gramEnd"/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8B174A">
        <w:rPr>
          <w:rFonts w:asciiTheme="minorBidi" w:hAnsiTheme="minorBidi" w:cs="Angsana New"/>
          <w:sz w:val="24"/>
          <w:szCs w:val="24"/>
          <w:cs/>
          <w:lang w:bidi="th-TH"/>
        </w:rPr>
        <w:t xml:space="preserve">  </w:t>
      </w:r>
      <w:r w:rsidR="001F37C9" w:rsidRPr="00127065">
        <w:rPr>
          <w:rFonts w:asciiTheme="minorBidi" w:hAnsiTheme="minorBidi" w:cstheme="minorBidi"/>
          <w:sz w:val="24"/>
        </w:rPr>
        <w:t>Flight No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>: …………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="001F37C9" w:rsidRPr="00127065">
        <w:rPr>
          <w:rFonts w:asciiTheme="minorBidi" w:hAnsiTheme="minorBidi" w:cstheme="minorBidi"/>
          <w:sz w:val="24"/>
        </w:rPr>
        <w:t>Departure Time</w:t>
      </w:r>
      <w:r w:rsidR="001F37C9" w:rsidRPr="00127065">
        <w:rPr>
          <w:rFonts w:asciiTheme="minorBidi" w:hAnsiTheme="minorBidi" w:cs="Angsana New"/>
          <w:sz w:val="24"/>
          <w:szCs w:val="24"/>
          <w:cs/>
          <w:lang w:bidi="th-TH"/>
        </w:rPr>
        <w:t>:</w:t>
      </w:r>
      <w:r w:rsidR="001F37C9" w:rsidRPr="00127065">
        <w:rPr>
          <w:rFonts w:asciiTheme="minorBidi" w:hAnsiTheme="minorBidi" w:cs="Angsana New"/>
          <w:cs/>
          <w:lang w:bidi="th-TH"/>
        </w:rPr>
        <w:t xml:space="preserve"> 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……</w:t>
      </w:r>
      <w:r w:rsidR="00F65D63">
        <w:rPr>
          <w:rFonts w:asciiTheme="minorBidi" w:hAnsiTheme="minorBidi" w:cs="Angsana New"/>
          <w:sz w:val="24"/>
          <w:szCs w:val="24"/>
          <w:cs/>
          <w:lang w:bidi="th-TH"/>
        </w:rPr>
        <w:t>.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>…</w:t>
      </w:r>
    </w:p>
    <w:p w14:paraId="38D280D8" w14:textId="77777777" w:rsidR="008D1F05" w:rsidRPr="00127065" w:rsidRDefault="008D1F05" w:rsidP="00F50972">
      <w:pPr>
        <w:rPr>
          <w:rFonts w:asciiTheme="minorBidi" w:hAnsiTheme="minorBidi" w:cstheme="minorBidi"/>
          <w:sz w:val="24"/>
        </w:rPr>
      </w:pPr>
    </w:p>
    <w:p w14:paraId="5B3E8B05" w14:textId="55731F99" w:rsidR="00094D07" w:rsidRPr="00127065" w:rsidRDefault="00F50972" w:rsidP="00F50972">
      <w:pPr>
        <w:rPr>
          <w:rFonts w:asciiTheme="minorBidi" w:hAnsiTheme="minorBidi" w:cstheme="minorBidi"/>
          <w:sz w:val="24"/>
        </w:rPr>
      </w:pPr>
      <w:r w:rsidRPr="00127065">
        <w:rPr>
          <w:rFonts w:asciiTheme="minorBidi" w:hAnsiTheme="minorBidi" w:cstheme="minorBidi"/>
          <w:sz w:val="24"/>
        </w:rPr>
        <w:t>No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. </w:t>
      </w:r>
      <w:r w:rsidR="001F37C9" w:rsidRPr="00127065">
        <w:rPr>
          <w:rFonts w:asciiTheme="minorBidi" w:hAnsiTheme="minorBidi" w:cstheme="minorBidi"/>
          <w:sz w:val="24"/>
        </w:rPr>
        <w:t>of</w:t>
      </w:r>
      <w:r w:rsidRPr="00127065">
        <w:rPr>
          <w:rFonts w:asciiTheme="minorBidi" w:hAnsiTheme="minorBidi" w:cstheme="minorBidi"/>
          <w:sz w:val="24"/>
        </w:rPr>
        <w:t xml:space="preserve"> Person</w:t>
      </w:r>
      <w:r w:rsidR="008C68E4"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(</w:t>
      </w:r>
      <w:r w:rsidRPr="00127065">
        <w:rPr>
          <w:rFonts w:asciiTheme="minorBidi" w:hAnsiTheme="minorBidi" w:cstheme="minorBidi"/>
          <w:sz w:val="24"/>
        </w:rPr>
        <w:t>s</w:t>
      </w:r>
      <w:r w:rsidR="008C68E4" w:rsidRPr="00127065">
        <w:rPr>
          <w:rFonts w:asciiTheme="minorBidi" w:hAnsiTheme="minorBidi" w:cs="Angsana New"/>
          <w:sz w:val="24"/>
          <w:szCs w:val="24"/>
          <w:cs/>
          <w:lang w:bidi="th-TH"/>
        </w:rPr>
        <w:t>)</w:t>
      </w:r>
      <w:r w:rsid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 </w:t>
      </w:r>
      <w:r w:rsidRPr="00127065">
        <w:rPr>
          <w:rFonts w:asciiTheme="minorBidi" w:hAnsiTheme="minorBidi" w:cs="Angsana New"/>
          <w:sz w:val="24"/>
          <w:szCs w:val="24"/>
          <w:cs/>
          <w:lang w:bidi="th-TH"/>
        </w:rPr>
        <w:t xml:space="preserve">……………………                                            </w:t>
      </w:r>
    </w:p>
    <w:p w14:paraId="79501928" w14:textId="77777777" w:rsidR="00094D07" w:rsidRDefault="00094D07" w:rsidP="00F50972">
      <w:pPr>
        <w:rPr>
          <w:rFonts w:cs="Arial"/>
          <w:sz w:val="24"/>
        </w:rPr>
      </w:pPr>
    </w:p>
    <w:p w14:paraId="07877922" w14:textId="128F23C5" w:rsidR="008D1F05" w:rsidRDefault="00F50972" w:rsidP="008C68E4">
      <w:pPr>
        <w:jc w:val="right"/>
        <w:rPr>
          <w:rFonts w:cs="Arial"/>
          <w:b/>
          <w:bCs/>
          <w:color w:val="FF0000"/>
          <w:sz w:val="24"/>
          <w:u w:val="single"/>
        </w:rPr>
      </w:pPr>
      <w:r w:rsidRPr="008D1F05">
        <w:rPr>
          <w:rFonts w:cs="Arial"/>
          <w:b/>
          <w:bCs/>
          <w:color w:val="0000FF"/>
          <w:sz w:val="24"/>
        </w:rPr>
        <w:t>Subtotal 1</w:t>
      </w:r>
      <w:r w:rsidRPr="008D1F05"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: ………………………..   </w:t>
      </w:r>
      <w:r w:rsidRPr="008D1F05">
        <w:rPr>
          <w:rFonts w:cs="Arial"/>
          <w:b/>
          <w:bCs/>
          <w:color w:val="0000FF"/>
          <w:sz w:val="24"/>
        </w:rPr>
        <w:t>USD</w:t>
      </w:r>
      <w:r w:rsidRPr="008D1F05">
        <w:rPr>
          <w:rFonts w:cs="Angsana New"/>
          <w:color w:val="0000FF"/>
          <w:sz w:val="24"/>
          <w:szCs w:val="24"/>
          <w:cs/>
          <w:lang w:bidi="th-TH"/>
        </w:rPr>
        <w:t xml:space="preserve"> </w:t>
      </w:r>
      <w:r w:rsidR="008D1F05">
        <w:rPr>
          <w:rFonts w:cs="Angsana New"/>
          <w:b/>
          <w:bCs/>
          <w:color w:val="FF0000"/>
          <w:sz w:val="24"/>
          <w:szCs w:val="24"/>
          <w:u w:val="single"/>
          <w:cs/>
          <w:lang w:bidi="th-TH"/>
        </w:rPr>
        <w:br w:type="page"/>
      </w:r>
    </w:p>
    <w:p w14:paraId="754AA494" w14:textId="6FF387B4" w:rsidR="008D1F05" w:rsidRPr="008D1F05" w:rsidRDefault="008D1F05" w:rsidP="00F50972">
      <w:pPr>
        <w:pBdr>
          <w:bottom w:val="single" w:sz="6" w:space="1" w:color="auto"/>
        </w:pBdr>
        <w:rPr>
          <w:rFonts w:cs="Arial"/>
          <w:color w:val="17365D" w:themeColor="text2" w:themeShade="BF"/>
          <w:sz w:val="24"/>
        </w:rPr>
      </w:pPr>
      <w:r w:rsidRPr="008D1F05">
        <w:rPr>
          <w:rFonts w:cs="Arial"/>
          <w:b/>
          <w:bCs/>
          <w:color w:val="17365D" w:themeColor="text2" w:themeShade="BF"/>
          <w:sz w:val="24"/>
        </w:rPr>
        <w:lastRenderedPageBreak/>
        <w:t>Service 2</w:t>
      </w:r>
      <w:r w:rsidRPr="008D1F05">
        <w:rPr>
          <w:rFonts w:cs="Angsana New"/>
          <w:b/>
          <w:bCs/>
          <w:color w:val="17365D" w:themeColor="text2" w:themeShade="BF"/>
          <w:sz w:val="24"/>
          <w:szCs w:val="24"/>
          <w:cs/>
          <w:lang w:bidi="th-TH"/>
        </w:rPr>
        <w:t xml:space="preserve">:   </w:t>
      </w:r>
      <w:r>
        <w:rPr>
          <w:rFonts w:cs="Arial"/>
          <w:b/>
          <w:bCs/>
          <w:color w:val="17365D" w:themeColor="text2" w:themeShade="BF"/>
          <w:sz w:val="24"/>
        </w:rPr>
        <w:t>RESERVE HOTEL ACCOMMODATION</w:t>
      </w:r>
      <w:r w:rsidR="00F50972" w:rsidRPr="008D1F05">
        <w:rPr>
          <w:rFonts w:cs="Angsana New"/>
          <w:b/>
          <w:bCs/>
          <w:color w:val="17365D" w:themeColor="text2" w:themeShade="BF"/>
          <w:sz w:val="24"/>
          <w:szCs w:val="24"/>
          <w:cs/>
          <w:lang w:bidi="th-TH"/>
        </w:rPr>
        <w:t xml:space="preserve"> </w:t>
      </w:r>
      <w:r w:rsidR="00F50972" w:rsidRPr="008D1F05">
        <w:rPr>
          <w:rFonts w:cs="Angsana New"/>
          <w:color w:val="17365D" w:themeColor="text2" w:themeShade="BF"/>
          <w:sz w:val="24"/>
          <w:szCs w:val="24"/>
          <w:cs/>
          <w:lang w:bidi="th-TH"/>
        </w:rPr>
        <w:t xml:space="preserve">             </w:t>
      </w:r>
    </w:p>
    <w:p w14:paraId="6CC4E629" w14:textId="77777777" w:rsidR="008D1F05" w:rsidRDefault="008D1F05" w:rsidP="00F50972">
      <w:pPr>
        <w:rPr>
          <w:rFonts w:cs="Arial"/>
          <w:color w:val="0000FF"/>
          <w:sz w:val="24"/>
        </w:rPr>
      </w:pPr>
    </w:p>
    <w:p w14:paraId="1E116848" w14:textId="7210E092" w:rsidR="00F50972" w:rsidRPr="00B06F92" w:rsidRDefault="00A10493" w:rsidP="00F50972">
      <w:pPr>
        <w:rPr>
          <w:rFonts w:asciiTheme="minorBidi" w:hAnsiTheme="minorBidi" w:cstheme="minorBidi"/>
          <w:sz w:val="24"/>
          <w:szCs w:val="24"/>
        </w:rPr>
      </w:pPr>
      <w:r w:rsidRPr="00B06F92">
        <w:rPr>
          <w:rFonts w:asciiTheme="minorBidi" w:hAnsiTheme="minorBidi" w:cstheme="minorBidi"/>
          <w:sz w:val="24"/>
          <w:szCs w:val="24"/>
        </w:rPr>
        <w:t xml:space="preserve">Hotel Accommodation with special </w:t>
      </w:r>
      <w:r w:rsidR="00664168">
        <w:rPr>
          <w:rFonts w:asciiTheme="minorBidi" w:hAnsiTheme="minorBidi" w:cstheme="minorBidi"/>
          <w:sz w:val="24"/>
          <w:szCs w:val="24"/>
        </w:rPr>
        <w:t xml:space="preserve">rate for </w:t>
      </w:r>
      <w:r w:rsidRPr="00B06F92">
        <w:rPr>
          <w:rFonts w:asciiTheme="minorBidi" w:hAnsiTheme="minorBidi" w:cstheme="minorBidi"/>
          <w:sz w:val="24"/>
          <w:szCs w:val="24"/>
        </w:rPr>
        <w:t xml:space="preserve">BPW </w:t>
      </w:r>
      <w:r w:rsidR="00664168">
        <w:rPr>
          <w:rFonts w:asciiTheme="minorBidi" w:hAnsiTheme="minorBidi" w:cstheme="minorBidi"/>
          <w:sz w:val="24"/>
          <w:szCs w:val="24"/>
        </w:rPr>
        <w:t xml:space="preserve">members attending BPW </w:t>
      </w:r>
      <w:proofErr w:type="spellStart"/>
      <w:r w:rsidR="00664168">
        <w:rPr>
          <w:rFonts w:asciiTheme="minorBidi" w:hAnsiTheme="minorBidi" w:cstheme="minorBidi"/>
          <w:sz w:val="24"/>
          <w:szCs w:val="24"/>
        </w:rPr>
        <w:t>Int</w:t>
      </w:r>
      <w:proofErr w:type="spellEnd"/>
      <w:r w:rsidR="00664168">
        <w:rPr>
          <w:rFonts w:asciiTheme="minorBidi" w:hAnsiTheme="minorBidi" w:cs="Angsana New"/>
          <w:sz w:val="24"/>
          <w:szCs w:val="24"/>
          <w:cs/>
          <w:lang w:bidi="th-TH"/>
        </w:rPr>
        <w:t>’</w:t>
      </w:r>
      <w:r w:rsidR="00664168">
        <w:rPr>
          <w:rFonts w:asciiTheme="minorBidi" w:hAnsiTheme="minorBidi" w:cstheme="minorBidi"/>
          <w:sz w:val="24"/>
          <w:szCs w:val="24"/>
        </w:rPr>
        <w:t xml:space="preserve">l </w:t>
      </w:r>
      <w:r w:rsidR="001F3162">
        <w:rPr>
          <w:rFonts w:asciiTheme="minorBidi" w:hAnsiTheme="minorBidi" w:cstheme="minorBidi"/>
          <w:sz w:val="24"/>
          <w:szCs w:val="24"/>
        </w:rPr>
        <w:t>Congress</w:t>
      </w:r>
      <w:r w:rsidRPr="00B06F92">
        <w:rPr>
          <w:rFonts w:asciiTheme="minorBidi" w:hAnsiTheme="minorBidi" w:cstheme="minorBidi"/>
          <w:sz w:val="24"/>
          <w:szCs w:val="24"/>
        </w:rPr>
        <w:t xml:space="preserve"> must be booked through Congress Service Center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.  </w:t>
      </w:r>
      <w:r w:rsidRPr="00B06F92">
        <w:rPr>
          <w:rFonts w:asciiTheme="minorBidi" w:hAnsiTheme="minorBidi" w:cstheme="minorBidi"/>
          <w:sz w:val="24"/>
          <w:szCs w:val="24"/>
        </w:rPr>
        <w:t>Please check the appropriate square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>.</w:t>
      </w:r>
    </w:p>
    <w:p w14:paraId="6C00DA6F" w14:textId="77777777" w:rsidR="00A10493" w:rsidRPr="00B06F92" w:rsidRDefault="00A10493" w:rsidP="00F50972">
      <w:pPr>
        <w:rPr>
          <w:rFonts w:asciiTheme="minorBidi" w:hAnsiTheme="minorBidi" w:cstheme="minorBidi"/>
          <w:sz w:val="24"/>
          <w:szCs w:val="24"/>
        </w:rPr>
      </w:pPr>
    </w:p>
    <w:p w14:paraId="6DFB774F" w14:textId="31D8C02E" w:rsidR="00A10493" w:rsidRPr="00B06F92" w:rsidRDefault="00A10493" w:rsidP="000E6457">
      <w:pPr>
        <w:tabs>
          <w:tab w:val="left" w:pos="1701"/>
          <w:tab w:val="left" w:pos="5103"/>
        </w:tabs>
        <w:rPr>
          <w:rFonts w:asciiTheme="minorBidi" w:hAnsiTheme="minorBidi" w:cstheme="minorBidi"/>
          <w:sz w:val="24"/>
          <w:szCs w:val="24"/>
        </w:rPr>
      </w:pPr>
      <w:r w:rsidRPr="00B06F92">
        <w:rPr>
          <w:rFonts w:asciiTheme="minorBidi" w:hAnsiTheme="minorBidi" w:cstheme="minorBidi"/>
          <w:sz w:val="24"/>
          <w:szCs w:val="24"/>
        </w:rPr>
        <w:t>First stay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:        </w:t>
      </w:r>
      <w:r w:rsidR="003E58A0"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  </w:t>
      </w:r>
      <w:r w:rsidR="000E6457" w:rsidRPr="00B06F92">
        <w:rPr>
          <w:rFonts w:asciiTheme="minorBidi" w:hAnsiTheme="minorBidi" w:cstheme="minorBidi"/>
          <w:sz w:val="24"/>
          <w:szCs w:val="24"/>
        </w:rPr>
        <w:tab/>
      </w:r>
      <w:r w:rsidRPr="00B06F92">
        <w:rPr>
          <w:rFonts w:asciiTheme="minorBidi" w:hAnsiTheme="minorBidi" w:cstheme="minorBidi"/>
          <w:sz w:val="24"/>
          <w:szCs w:val="24"/>
        </w:rPr>
        <w:t>Date Check in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>: …………</w:t>
      </w:r>
      <w:r w:rsidR="008E5A12" w:rsidRPr="008E5A12">
        <w:rPr>
          <w:rFonts w:asciiTheme="minorBidi" w:hAnsiTheme="minorBidi" w:cs="Angsana New"/>
          <w:sz w:val="24"/>
          <w:szCs w:val="24"/>
          <w:cs/>
          <w:lang w:bidi="th-TH"/>
        </w:rPr>
        <w:t>……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…...       </w:t>
      </w:r>
      <w:r w:rsidR="000E6457" w:rsidRPr="00B06F92">
        <w:rPr>
          <w:rFonts w:asciiTheme="minorBidi" w:hAnsiTheme="minorBidi" w:cstheme="minorBidi"/>
          <w:sz w:val="24"/>
          <w:szCs w:val="24"/>
          <w:lang w:bidi="th-TH"/>
        </w:rPr>
        <w:tab/>
      </w:r>
      <w:r w:rsidRPr="00B06F92">
        <w:rPr>
          <w:rFonts w:asciiTheme="minorBidi" w:hAnsiTheme="minorBidi" w:cstheme="minorBidi"/>
          <w:sz w:val="24"/>
          <w:szCs w:val="24"/>
        </w:rPr>
        <w:t xml:space="preserve">Date </w:t>
      </w:r>
      <w:r w:rsidR="000E6457" w:rsidRPr="00B06F92">
        <w:rPr>
          <w:rFonts w:asciiTheme="minorBidi" w:hAnsiTheme="minorBidi" w:cstheme="minorBidi"/>
          <w:sz w:val="24"/>
          <w:szCs w:val="24"/>
        </w:rPr>
        <w:t>Check out</w:t>
      </w:r>
      <w:r w:rsidR="000E6457" w:rsidRPr="00B06F92">
        <w:rPr>
          <w:rFonts w:asciiTheme="minorBidi" w:hAnsiTheme="minorBidi" w:cs="Angsana New"/>
          <w:sz w:val="24"/>
          <w:szCs w:val="24"/>
          <w:cs/>
          <w:lang w:bidi="th-TH"/>
        </w:rPr>
        <w:t>:</w:t>
      </w:r>
      <w:r w:rsidR="003E58A0" w:rsidRPr="00B06F92">
        <w:rPr>
          <w:rFonts w:asciiTheme="minorBidi" w:hAnsiTheme="minorBidi" w:cs="Angsana New"/>
          <w:sz w:val="24"/>
          <w:szCs w:val="24"/>
          <w:cs/>
          <w:lang w:bidi="th-TH"/>
        </w:rPr>
        <w:t>.……………………..</w:t>
      </w:r>
    </w:p>
    <w:p w14:paraId="631CFD85" w14:textId="657EE706" w:rsidR="00A10493" w:rsidRPr="00B06F92" w:rsidRDefault="00A10493" w:rsidP="000E6457">
      <w:pPr>
        <w:tabs>
          <w:tab w:val="left" w:pos="1701"/>
          <w:tab w:val="left" w:pos="5103"/>
        </w:tabs>
        <w:rPr>
          <w:rFonts w:asciiTheme="minorBidi" w:hAnsiTheme="minorBidi" w:cstheme="minorBidi"/>
          <w:sz w:val="24"/>
          <w:szCs w:val="24"/>
        </w:rPr>
      </w:pPr>
      <w:r w:rsidRPr="00B06F92">
        <w:rPr>
          <w:rFonts w:asciiTheme="minorBidi" w:hAnsiTheme="minorBidi" w:cstheme="minorBidi"/>
          <w:sz w:val="24"/>
          <w:szCs w:val="24"/>
        </w:rPr>
        <w:t>Second stay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: </w:t>
      </w:r>
      <w:r w:rsidR="003E58A0"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  </w:t>
      </w:r>
      <w:r w:rsidR="000E6457"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  </w:t>
      </w:r>
      <w:r w:rsidR="000E6457" w:rsidRPr="00B06F92">
        <w:rPr>
          <w:rFonts w:asciiTheme="minorBidi" w:hAnsiTheme="minorBidi" w:cstheme="minorBidi"/>
          <w:sz w:val="24"/>
          <w:szCs w:val="24"/>
        </w:rPr>
        <w:tab/>
      </w:r>
      <w:r w:rsidRPr="00B06F92">
        <w:rPr>
          <w:rFonts w:asciiTheme="minorBidi" w:hAnsiTheme="minorBidi" w:cstheme="minorBidi"/>
          <w:sz w:val="24"/>
          <w:szCs w:val="24"/>
        </w:rPr>
        <w:t>Date Check in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>: …………</w:t>
      </w:r>
      <w:r w:rsidR="008E5A12" w:rsidRPr="008E5A12">
        <w:rPr>
          <w:rFonts w:asciiTheme="minorBidi" w:hAnsiTheme="minorBidi" w:cs="Angsana New"/>
          <w:sz w:val="24"/>
          <w:szCs w:val="24"/>
          <w:cs/>
          <w:lang w:bidi="th-TH"/>
        </w:rPr>
        <w:t>……</w:t>
      </w:r>
      <w:r w:rsidRPr="00B06F92">
        <w:rPr>
          <w:rFonts w:asciiTheme="minorBidi" w:hAnsiTheme="minorBidi" w:cs="Angsana New"/>
          <w:sz w:val="24"/>
          <w:szCs w:val="24"/>
          <w:cs/>
          <w:lang w:bidi="th-TH"/>
        </w:rPr>
        <w:t xml:space="preserve">…...   </w:t>
      </w:r>
      <w:r w:rsidR="000E6457" w:rsidRPr="00B06F92">
        <w:rPr>
          <w:rFonts w:asciiTheme="minorBidi" w:hAnsiTheme="minorBidi" w:cstheme="minorBidi"/>
          <w:sz w:val="24"/>
          <w:szCs w:val="24"/>
          <w:lang w:bidi="th-TH"/>
        </w:rPr>
        <w:tab/>
      </w:r>
      <w:r w:rsidRPr="00B06F92">
        <w:rPr>
          <w:rFonts w:asciiTheme="minorBidi" w:hAnsiTheme="minorBidi" w:cstheme="minorBidi"/>
          <w:sz w:val="24"/>
          <w:szCs w:val="24"/>
        </w:rPr>
        <w:t xml:space="preserve">Date </w:t>
      </w:r>
      <w:r w:rsidR="000E6457" w:rsidRPr="00B06F92">
        <w:rPr>
          <w:rFonts w:asciiTheme="minorBidi" w:hAnsiTheme="minorBidi" w:cstheme="minorBidi"/>
          <w:sz w:val="24"/>
          <w:szCs w:val="24"/>
        </w:rPr>
        <w:t>Check out</w:t>
      </w:r>
      <w:r w:rsidR="000E6457" w:rsidRPr="00B06F92">
        <w:rPr>
          <w:rFonts w:asciiTheme="minorBidi" w:hAnsiTheme="minorBidi" w:cs="Angsana New"/>
          <w:sz w:val="24"/>
          <w:szCs w:val="24"/>
          <w:cs/>
          <w:lang w:bidi="th-TH"/>
        </w:rPr>
        <w:t>: …...………….</w:t>
      </w:r>
      <w:r w:rsidR="003E58A0" w:rsidRPr="00B06F92">
        <w:rPr>
          <w:rFonts w:asciiTheme="minorBidi" w:hAnsiTheme="minorBidi" w:cs="Angsana New"/>
          <w:sz w:val="24"/>
          <w:szCs w:val="24"/>
          <w:cs/>
          <w:lang w:bidi="th-TH"/>
        </w:rPr>
        <w:t>……..</w:t>
      </w:r>
    </w:p>
    <w:p w14:paraId="7B7A0B93" w14:textId="77777777" w:rsidR="00C545A6" w:rsidRPr="00C545A6" w:rsidRDefault="00C545A6" w:rsidP="00F50972">
      <w:pPr>
        <w:rPr>
          <w:rFonts w:cs="Arial"/>
          <w:sz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993"/>
        <w:gridCol w:w="1134"/>
        <w:gridCol w:w="1021"/>
        <w:gridCol w:w="992"/>
        <w:gridCol w:w="1701"/>
      </w:tblGrid>
      <w:tr w:rsidR="00A10493" w:rsidRPr="00707931" w14:paraId="290E942A" w14:textId="55235631" w:rsidTr="00B06F9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4B7B" w14:textId="77777777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766F" w14:textId="77777777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Single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8ED6" w14:textId="77777777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Double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16D54B" w14:textId="3E016EA5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Total rooms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F0FD8B" w14:textId="77777777" w:rsidR="00A10493" w:rsidRPr="00F65D63" w:rsidRDefault="00B434C9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7A9E1EFA" w14:textId="0BFB0F75" w:rsidR="00B434C9" w:rsidRPr="00F65D63" w:rsidRDefault="00B434C9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nights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AE7EC6" w14:textId="57A50052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Total</w:t>
            </w:r>
            <w:r w:rsidR="00CE0740"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 xml:space="preserve"> Cost  </w:t>
            </w:r>
            <w:r w:rsidR="00CE0740"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lang w:bidi="th-TH"/>
              </w:rPr>
              <w:t xml:space="preserve"> in </w:t>
            </w:r>
            <w:r w:rsidR="00B06F92" w:rsidRPr="00F65D63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  <w:tr w:rsidR="00A10493" w:rsidRPr="00707931" w14:paraId="5AA63BEB" w14:textId="0C425E21" w:rsidTr="00B06F92">
        <w:trPr>
          <w:trHeight w:val="64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C16C" w14:textId="10990B3A" w:rsidR="005A17C0" w:rsidRPr="009F48DB" w:rsidRDefault="00211844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theme="minorBidi"/>
                <w:color w:val="000000"/>
                <w:sz w:val="28"/>
                <w:szCs w:val="24"/>
              </w:rPr>
            </w:pPr>
            <w:r w:rsidRPr="009F48DB">
              <w:rPr>
                <w:rFonts w:ascii="Menlo Regular" w:eastAsia="MS Gothic" w:hAnsi="Menlo Regular" w:cs="Menlo Regular"/>
                <w:sz w:val="28"/>
                <w:szCs w:val="24"/>
                <w:cs/>
                <w:lang w:bidi="th-TH"/>
              </w:rPr>
              <w:t>☐</w:t>
            </w:r>
            <w:r w:rsidR="00A10493" w:rsidRPr="009F48DB">
              <w:rPr>
                <w:rFonts w:ascii="Garamond" w:hAnsi="Garamond" w:cs="Angsana New"/>
                <w:sz w:val="28"/>
                <w:szCs w:val="24"/>
                <w:cs/>
                <w:lang w:bidi="th-TH"/>
              </w:rPr>
              <w:t xml:space="preserve">  </w:t>
            </w:r>
            <w:r w:rsidR="00A10493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Mena House Hotel </w:t>
            </w:r>
            <w:r w:rsidR="00CE0740" w:rsidRPr="009F48DB"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  <w:t>(</w:t>
            </w:r>
            <w:r w:rsidR="000E6457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5 Stars</w:t>
            </w:r>
            <w:r w:rsidR="00CE0740" w:rsidRPr="009F48DB"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  <w:t>)</w:t>
            </w:r>
          </w:p>
          <w:p w14:paraId="124A28D2" w14:textId="528F4BEF" w:rsidR="00A10493" w:rsidRPr="009F48DB" w:rsidRDefault="00211844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theme="minorBidi"/>
                <w:color w:val="0000FF"/>
                <w:sz w:val="28"/>
                <w:szCs w:val="24"/>
              </w:rPr>
            </w:pPr>
            <w:r w:rsidRPr="009F48DB"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  <w:t xml:space="preserve">     </w:t>
            </w:r>
            <w:r w:rsidR="00CE0740" w:rsidRPr="009F48DB"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  <w:t xml:space="preserve"> </w:t>
            </w:r>
            <w:r w:rsidR="00CE0740" w:rsidRPr="009F48DB">
              <w:rPr>
                <w:rFonts w:ascii="Garamond" w:hAnsi="Garamond" w:cstheme="minorBidi"/>
                <w:color w:val="0000FF"/>
                <w:sz w:val="28"/>
                <w:szCs w:val="24"/>
              </w:rPr>
              <w:t xml:space="preserve">Congress </w:t>
            </w:r>
            <w:r w:rsidR="00A10493" w:rsidRPr="009F48DB">
              <w:rPr>
                <w:rFonts w:ascii="Garamond" w:hAnsi="Garamond" w:cstheme="minorBidi"/>
                <w:color w:val="0000FF"/>
                <w:sz w:val="28"/>
                <w:szCs w:val="24"/>
              </w:rPr>
              <w:t>Venue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E932" w14:textId="2F6D7114" w:rsidR="00A10493" w:rsidRPr="00F65D63" w:rsidRDefault="00A10493" w:rsidP="000E6457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D3BA" w14:textId="02D13867" w:rsidR="00A10493" w:rsidRPr="00F65D63" w:rsidRDefault="00A10493" w:rsidP="000E6457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4DC758AE" w14:textId="77777777" w:rsidR="00A10493" w:rsidRPr="00F65D63" w:rsidRDefault="00A10493" w:rsidP="008D1F05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7FB473C" w14:textId="77777777" w:rsidR="00A10493" w:rsidRPr="00F65D63" w:rsidRDefault="00A10493" w:rsidP="008D1F05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921D68D" w14:textId="4F735E73" w:rsidR="00A10493" w:rsidRPr="00F65D63" w:rsidRDefault="00A10493" w:rsidP="008D1F05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B434C9" w:rsidRPr="00707931" w14:paraId="5D4B7943" w14:textId="5230D2C3" w:rsidTr="00B06F92">
        <w:trPr>
          <w:trHeight w:val="29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1D50" w14:textId="5CF22550" w:rsidR="00B434C9" w:rsidRPr="009F48DB" w:rsidRDefault="00B434C9" w:rsidP="009F48D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 w:cstheme="minorBidi"/>
                <w:color w:val="000000"/>
                <w:sz w:val="28"/>
                <w:szCs w:val="24"/>
              </w:rPr>
            </w:pPr>
            <w:r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Standard Room</w:t>
            </w:r>
            <w:r w:rsidRPr="009F48DB"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  <w:t xml:space="preserve"> </w:t>
            </w:r>
            <w:r w:rsidRPr="009F48DB">
              <w:rPr>
                <w:rFonts w:ascii="Menlo Regular" w:eastAsia="MS Gothic" w:hAnsi="Menlo Regular" w:cs="Menlo Regular"/>
                <w:sz w:val="28"/>
                <w:szCs w:val="24"/>
                <w:cs/>
                <w:lang w:bidi="th-TH"/>
              </w:rPr>
              <w:t>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4945" w14:textId="5728AA75" w:rsidR="00B434C9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$ </w:t>
            </w:r>
            <w:r w:rsidR="00B434C9"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D9A6" w14:textId="41CE9943" w:rsidR="00B434C9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$ </w:t>
            </w:r>
            <w:r w:rsidR="00B434C9"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190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116593FC" w14:textId="77777777" w:rsidR="00B434C9" w:rsidRPr="00F65D63" w:rsidRDefault="00B434C9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AF40BBF" w14:textId="77777777" w:rsidR="00B434C9" w:rsidRPr="00F65D63" w:rsidRDefault="00B434C9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6126020" w14:textId="7BBFDFA7" w:rsidR="00B434C9" w:rsidRPr="00F65D63" w:rsidRDefault="00B434C9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33EE18E5" w14:textId="79FE8AEE" w:rsidTr="00B06F9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6729" w14:textId="508E6353" w:rsidR="00A10493" w:rsidRPr="009F48DB" w:rsidRDefault="00A10493" w:rsidP="009F48D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 w:cstheme="minorBidi"/>
                <w:color w:val="000000"/>
                <w:sz w:val="28"/>
                <w:szCs w:val="24"/>
              </w:rPr>
            </w:pPr>
            <w:r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Pyramid View </w:t>
            </w:r>
            <w:r w:rsidR="005A17C0" w:rsidRPr="009F48DB">
              <w:rPr>
                <w:rFonts w:ascii="Menlo Regular" w:eastAsia="MS Gothic" w:hAnsi="Menlo Regular" w:cs="Menlo Regular"/>
                <w:sz w:val="28"/>
                <w:szCs w:val="24"/>
                <w:cs/>
                <w:lang w:bidi="th-TH"/>
              </w:rPr>
              <w:t>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5594" w14:textId="3161EBA5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195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E5C2" w14:textId="616E5EC2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215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0B48735E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EFF1B1C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524CE76" w14:textId="62D9F7AA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04736213" w14:textId="0555F9AE" w:rsidTr="00B06F9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9C27" w14:textId="71A4F03A" w:rsidR="00A10493" w:rsidRPr="009F48DB" w:rsidRDefault="00A10493" w:rsidP="009F48D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eastAsia="MS Gothic" w:hAnsi="Garamond" w:cstheme="minorBidi"/>
                <w:sz w:val="28"/>
                <w:szCs w:val="24"/>
              </w:rPr>
            </w:pPr>
            <w:r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Deluxe Room</w:t>
            </w:r>
            <w:r w:rsidR="002F57C7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 Wing A</w:t>
            </w:r>
            <w:r w:rsidR="005A17C0" w:rsidRPr="009F48DB"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  <w:t xml:space="preserve"> </w:t>
            </w:r>
            <w:r w:rsidR="005A17C0" w:rsidRPr="009F48DB">
              <w:rPr>
                <w:rFonts w:ascii="Menlo Regular" w:eastAsia="MS Gothic" w:hAnsi="Menlo Regular" w:cs="Menlo Regular"/>
                <w:sz w:val="28"/>
                <w:szCs w:val="24"/>
                <w:cs/>
                <w:lang w:bidi="th-TH"/>
              </w:rPr>
              <w:t>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6102" w14:textId="4F35C16D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220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3F39" w14:textId="28F03B89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 xml:space="preserve">250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7751CB38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6CF57D7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E584C8C" w14:textId="44223BF7" w:rsidR="00A10493" w:rsidRPr="009F48DB" w:rsidRDefault="00A10493" w:rsidP="00B06F92">
            <w:pPr>
              <w:spacing w:line="480" w:lineRule="auto"/>
              <w:jc w:val="center"/>
              <w:rPr>
                <w:rFonts w:ascii="Garamond" w:hAnsi="Garamond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10998EB9" w14:textId="2C7D6383" w:rsidTr="004B24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4ED7" w14:textId="77777777" w:rsidR="009F48DB" w:rsidRDefault="005A17C0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Arial"/>
                <w:bCs/>
                <w:color w:val="000000"/>
                <w:sz w:val="28"/>
                <w:szCs w:val="22"/>
                <w:shd w:val="clear" w:color="auto" w:fill="FFFFFF"/>
              </w:rPr>
            </w:pPr>
            <w:r w:rsidRPr="009F48DB">
              <w:rPr>
                <w:rFonts w:ascii="Garamond" w:eastAsia="MS Mincho" w:hAnsi="Garamond" w:cs="MS Mincho"/>
                <w:sz w:val="28"/>
                <w:szCs w:val="24"/>
                <w:cs/>
                <w:lang w:bidi="th-TH"/>
              </w:rPr>
              <w:t>☐</w:t>
            </w:r>
            <w:r w:rsidRPr="009F48DB">
              <w:rPr>
                <w:rFonts w:ascii="Garamond" w:hAnsi="Garamond" w:cs="Angsana New"/>
                <w:sz w:val="28"/>
                <w:szCs w:val="24"/>
                <w:cs/>
                <w:lang w:bidi="th-TH"/>
              </w:rPr>
              <w:t xml:space="preserve">  </w:t>
            </w:r>
            <w:r w:rsidR="001F3162" w:rsidRPr="009F48DB">
              <w:rPr>
                <w:rFonts w:ascii="Garamond" w:hAnsi="Garamond" w:cs="Arial"/>
                <w:bCs/>
                <w:color w:val="000000"/>
                <w:sz w:val="28"/>
                <w:szCs w:val="22"/>
                <w:shd w:val="clear" w:color="auto" w:fill="FFFFFF"/>
              </w:rPr>
              <w:t xml:space="preserve">Le </w:t>
            </w:r>
            <w:proofErr w:type="spellStart"/>
            <w:r w:rsidR="001F3162" w:rsidRPr="009F48DB">
              <w:rPr>
                <w:rFonts w:ascii="Garamond" w:hAnsi="Garamond" w:cs="Arial"/>
                <w:bCs/>
                <w:color w:val="000000"/>
                <w:sz w:val="28"/>
                <w:szCs w:val="22"/>
                <w:shd w:val="clear" w:color="auto" w:fill="FFFFFF"/>
              </w:rPr>
              <w:t>Méridien</w:t>
            </w:r>
            <w:proofErr w:type="spellEnd"/>
            <w:r w:rsidR="001F3162" w:rsidRPr="009F48DB">
              <w:rPr>
                <w:rFonts w:ascii="Garamond" w:hAnsi="Garamond" w:cs="Arial"/>
                <w:bCs/>
                <w:color w:val="000000"/>
                <w:sz w:val="28"/>
                <w:szCs w:val="22"/>
                <w:shd w:val="clear" w:color="auto" w:fill="FFFFFF"/>
              </w:rPr>
              <w:t xml:space="preserve"> Pyramids Hotel </w:t>
            </w:r>
          </w:p>
          <w:p w14:paraId="7E7B196E" w14:textId="2EDEB34C" w:rsidR="00A10493" w:rsidRDefault="009F48DB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Angsana New"/>
                <w:color w:val="000000"/>
                <w:sz w:val="28"/>
                <w:szCs w:val="24"/>
                <w:cs/>
                <w:lang w:bidi="th-TH"/>
              </w:rPr>
            </w:pPr>
            <w:r>
              <w:rPr>
                <w:rFonts w:ascii="Garamond" w:hAnsi="Garamond" w:cs="Arial"/>
                <w:bCs/>
                <w:color w:val="000000"/>
                <w:sz w:val="28"/>
                <w:szCs w:val="22"/>
                <w:shd w:val="clear" w:color="auto" w:fill="FFFFFF"/>
              </w:rPr>
              <w:t xml:space="preserve">     &amp; Spa </w:t>
            </w:r>
            <w:r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(5 Stars)</w:t>
            </w:r>
          </w:p>
          <w:p w14:paraId="36558CCD" w14:textId="145AE7CB" w:rsidR="009F48DB" w:rsidRPr="009F48DB" w:rsidRDefault="009F48DB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Arial"/>
                <w:bCs/>
                <w:color w:val="000000"/>
                <w:sz w:val="28"/>
                <w:szCs w:val="22"/>
                <w:shd w:val="clear" w:color="auto" w:fill="FFFFFF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5391" w14:textId="6BBBB1AD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F97EB8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120</w:t>
            </w:r>
            <w:r w:rsidR="002F57C7" w:rsidRPr="00F65D63">
              <w:rPr>
                <w:rFonts w:asciiTheme="minorBidi" w:hAnsiTheme="minorBidi" w:cs="Angsana New"/>
                <w:color w:val="000000" w:themeColor="text1"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D92E8" w14:textId="726C8482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F97EB8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135</w:t>
            </w:r>
            <w:r w:rsidR="002F57C7" w:rsidRPr="00F65D63">
              <w:rPr>
                <w:rFonts w:asciiTheme="minorBidi" w:hAnsiTheme="minorBidi" w:cs="Angsana New"/>
                <w:color w:val="000000" w:themeColor="text1"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597DC80C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63A7C7D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15F6B75" w14:textId="519A4449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1E86F700" w14:textId="24AA63A9" w:rsidTr="004B24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51F1" w14:textId="790DADC6" w:rsidR="00A10493" w:rsidRPr="009F48DB" w:rsidRDefault="005A17C0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theme="minorBidi"/>
                <w:color w:val="000000"/>
                <w:sz w:val="28"/>
                <w:szCs w:val="24"/>
              </w:rPr>
            </w:pPr>
            <w:r w:rsidRPr="009F48DB">
              <w:rPr>
                <w:rFonts w:ascii="Garamond" w:eastAsia="MS Mincho" w:hAnsi="Garamond" w:cs="MS Mincho"/>
                <w:sz w:val="28"/>
                <w:szCs w:val="24"/>
                <w:cs/>
                <w:lang w:bidi="th-TH"/>
              </w:rPr>
              <w:t>☐</w:t>
            </w:r>
            <w:r w:rsidRPr="009F48DB">
              <w:rPr>
                <w:rFonts w:ascii="Garamond" w:hAnsi="Garamond" w:cs="Angsana New"/>
                <w:sz w:val="28"/>
                <w:szCs w:val="24"/>
                <w:cs/>
                <w:lang w:bidi="th-TH"/>
              </w:rPr>
              <w:t xml:space="preserve">  </w:t>
            </w:r>
            <w:r w:rsidR="001F3162" w:rsidRPr="009F48DB">
              <w:rPr>
                <w:rFonts w:ascii="Garamond" w:hAnsi="Garamond"/>
                <w:bCs/>
                <w:sz w:val="28"/>
                <w:szCs w:val="24"/>
              </w:rPr>
              <w:t>Cairo Pyramids Hotel</w:t>
            </w:r>
            <w:r w:rsidR="001F3162" w:rsidRPr="009F48DB">
              <w:rPr>
                <w:rFonts w:ascii="Garamond" w:hAnsi="Garamond"/>
                <w:b/>
                <w:sz w:val="28"/>
                <w:szCs w:val="32"/>
              </w:rPr>
              <w:t xml:space="preserve"> </w:t>
            </w:r>
            <w:r w:rsidR="009F48DB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(5 Stars)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4106" w14:textId="357267B6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90</w:t>
            </w:r>
            <w:r w:rsidR="002F57C7" w:rsidRPr="00F65D63">
              <w:rPr>
                <w:rFonts w:asciiTheme="minorBidi" w:hAnsiTheme="minorBidi" w:cs="Angsana New"/>
                <w:color w:val="FFFFFF" w:themeColor="background1"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C5F0A" w14:textId="316DDF80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F97EB8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>110</w:t>
            </w:r>
            <w:r w:rsidR="002F57C7" w:rsidRPr="00F65D63">
              <w:rPr>
                <w:rFonts w:asciiTheme="minorBidi" w:hAnsiTheme="minorBidi" w:cs="Angsana New"/>
                <w:color w:val="000000" w:themeColor="text1"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0372172A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8305784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7BE2369" w14:textId="67C052AB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1D142198" w14:textId="77777777" w:rsidTr="004B24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6D1F" w14:textId="77777777" w:rsidR="009F48DB" w:rsidRPr="009F48DB" w:rsidRDefault="005A17C0" w:rsidP="009F48DB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color w:val="58265D"/>
                <w:kern w:val="36"/>
                <w:sz w:val="28"/>
                <w:szCs w:val="30"/>
              </w:rPr>
            </w:pPr>
            <w:r w:rsidRPr="009F48DB">
              <w:rPr>
                <w:rFonts w:ascii="Garamond" w:eastAsia="MS Mincho" w:hAnsi="Garamond" w:cs="MS Mincho"/>
                <w:sz w:val="28"/>
                <w:szCs w:val="24"/>
                <w:cs/>
                <w:lang w:bidi="th-TH"/>
              </w:rPr>
              <w:t>☐</w:t>
            </w:r>
            <w:r w:rsidRPr="009F48DB">
              <w:rPr>
                <w:rFonts w:ascii="Garamond" w:hAnsi="Garamond" w:cs="Angsana New"/>
                <w:sz w:val="28"/>
                <w:szCs w:val="24"/>
                <w:cs/>
                <w:lang w:bidi="th-TH"/>
              </w:rPr>
              <w:t xml:space="preserve">  </w:t>
            </w:r>
            <w:r w:rsidR="001F3162" w:rsidRPr="009F48DB">
              <w:rPr>
                <w:rFonts w:ascii="Garamond" w:hAnsi="Garamond"/>
                <w:bCs/>
                <w:color w:val="58265D"/>
                <w:kern w:val="36"/>
                <w:sz w:val="28"/>
                <w:szCs w:val="22"/>
              </w:rPr>
              <w:t>Mercure Cairo Le Sphinx Hotel</w:t>
            </w:r>
            <w:r w:rsidR="001F3162" w:rsidRPr="009F48DB">
              <w:rPr>
                <w:rFonts w:ascii="Garamond" w:hAnsi="Garamond"/>
                <w:color w:val="58265D"/>
                <w:kern w:val="36"/>
                <w:sz w:val="28"/>
                <w:szCs w:val="30"/>
              </w:rPr>
              <w:t xml:space="preserve"> </w:t>
            </w:r>
          </w:p>
          <w:p w14:paraId="001D486E" w14:textId="09382690" w:rsidR="00A10493" w:rsidRPr="009F48DB" w:rsidRDefault="009F48DB" w:rsidP="009F48DB">
            <w:pPr>
              <w:widowControl w:val="0"/>
              <w:autoSpaceDE w:val="0"/>
              <w:autoSpaceDN w:val="0"/>
              <w:adjustRightInd w:val="0"/>
              <w:rPr>
                <w:rFonts w:ascii="Garamond" w:eastAsia="MS Gothic" w:hAnsi="Garamond" w:cstheme="minorBidi"/>
                <w:sz w:val="28"/>
                <w:szCs w:val="24"/>
              </w:rPr>
            </w:pPr>
            <w:r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     (4</w:t>
            </w:r>
            <w:r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 Stars)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5436" w14:textId="00B4F53F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75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B9AEC" w14:textId="2C45600A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95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735328F9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857BF1C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94B6951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5106236B" w14:textId="77777777" w:rsidTr="004B24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B875" w14:textId="18251EB0" w:rsidR="00A10493" w:rsidRPr="009F48DB" w:rsidRDefault="005A17C0" w:rsidP="009F48DB">
            <w:pPr>
              <w:widowControl w:val="0"/>
              <w:autoSpaceDE w:val="0"/>
              <w:autoSpaceDN w:val="0"/>
              <w:adjustRightInd w:val="0"/>
              <w:rPr>
                <w:rFonts w:ascii="Garamond" w:eastAsia="MS Gothic" w:hAnsi="Garamond" w:cstheme="minorBidi"/>
                <w:sz w:val="28"/>
                <w:szCs w:val="24"/>
              </w:rPr>
            </w:pPr>
            <w:r w:rsidRPr="009F48DB">
              <w:rPr>
                <w:rFonts w:ascii="Menlo Regular" w:eastAsia="MS Gothic" w:hAnsi="Menlo Regular" w:cs="Menlo Regular"/>
                <w:sz w:val="28"/>
                <w:szCs w:val="24"/>
                <w:cs/>
                <w:lang w:bidi="th-TH"/>
              </w:rPr>
              <w:t>☐</w:t>
            </w:r>
            <w:r w:rsidRPr="009F48DB">
              <w:rPr>
                <w:rFonts w:ascii="Garamond" w:hAnsi="Garamond" w:cs="Angsana New"/>
                <w:sz w:val="28"/>
                <w:szCs w:val="24"/>
                <w:cs/>
                <w:lang w:bidi="th-TH"/>
              </w:rPr>
              <w:t xml:space="preserve">  </w:t>
            </w:r>
            <w:r w:rsidR="001F3162" w:rsidRPr="009F48DB">
              <w:rPr>
                <w:rFonts w:ascii="Garamond" w:hAnsi="Garamond"/>
                <w:bCs/>
                <w:sz w:val="28"/>
                <w:szCs w:val="24"/>
              </w:rPr>
              <w:t>Delta Pyramids Hotel</w:t>
            </w:r>
            <w:r w:rsidR="00A10493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 </w:t>
            </w:r>
            <w:r w:rsid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(3</w:t>
            </w:r>
            <w:r w:rsidR="009F48DB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 Stars)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63D6B" w14:textId="28658557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EEE56" w14:textId="302C55F3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55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0ACA497D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D71F7C9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83B9669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1A53DCDA" w14:textId="77777777" w:rsidTr="004B240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8F0A" w14:textId="3844947C" w:rsidR="00A10493" w:rsidRPr="009F48DB" w:rsidRDefault="005A17C0" w:rsidP="009F48DB">
            <w:pPr>
              <w:widowControl w:val="0"/>
              <w:autoSpaceDE w:val="0"/>
              <w:autoSpaceDN w:val="0"/>
              <w:adjustRightInd w:val="0"/>
              <w:rPr>
                <w:rFonts w:ascii="Garamond" w:eastAsia="MS Gothic" w:hAnsi="Garamond" w:cstheme="minorBidi"/>
                <w:sz w:val="28"/>
                <w:szCs w:val="24"/>
              </w:rPr>
            </w:pPr>
            <w:r w:rsidRPr="009F48DB">
              <w:rPr>
                <w:rFonts w:ascii="Garamond" w:eastAsia="MS Mincho" w:hAnsi="Garamond" w:cs="MS Mincho"/>
                <w:sz w:val="28"/>
                <w:szCs w:val="24"/>
                <w:cs/>
                <w:lang w:bidi="th-TH"/>
              </w:rPr>
              <w:t>☐</w:t>
            </w:r>
            <w:r w:rsidRPr="009F48DB">
              <w:rPr>
                <w:rFonts w:ascii="Garamond" w:hAnsi="Garamond" w:cs="Angsana New"/>
                <w:sz w:val="28"/>
                <w:szCs w:val="24"/>
                <w:cs/>
                <w:lang w:bidi="th-TH"/>
              </w:rPr>
              <w:t xml:space="preserve">  </w:t>
            </w:r>
            <w:proofErr w:type="spellStart"/>
            <w:r w:rsidR="001F3162" w:rsidRPr="009F48DB">
              <w:rPr>
                <w:rFonts w:ascii="Garamond" w:hAnsi="Garamond" w:cs="Arial"/>
                <w:bCs/>
                <w:sz w:val="28"/>
                <w:szCs w:val="22"/>
                <w:shd w:val="clear" w:color="auto" w:fill="FFFFFF"/>
              </w:rPr>
              <w:t>Aracan</w:t>
            </w:r>
            <w:proofErr w:type="spellEnd"/>
            <w:r w:rsidR="001F3162" w:rsidRPr="009F48DB">
              <w:rPr>
                <w:rFonts w:ascii="Garamond" w:hAnsi="Garamond" w:cs="Arial"/>
                <w:bCs/>
                <w:sz w:val="28"/>
                <w:szCs w:val="22"/>
                <w:shd w:val="clear" w:color="auto" w:fill="FFFFFF"/>
              </w:rPr>
              <w:t xml:space="preserve"> Pyramids Hotel</w:t>
            </w:r>
            <w:r w:rsidR="001F3162" w:rsidRPr="009F48DB">
              <w:rPr>
                <w:rFonts w:ascii="Garamond" w:hAnsi="Garamond"/>
                <w:b/>
                <w:sz w:val="28"/>
                <w:szCs w:val="32"/>
              </w:rPr>
              <w:t xml:space="preserve"> </w:t>
            </w:r>
            <w:r w:rsidR="009F48DB">
              <w:rPr>
                <w:rFonts w:ascii="Garamond" w:hAnsi="Garamond" w:cstheme="minorBidi"/>
                <w:color w:val="000000"/>
                <w:sz w:val="28"/>
                <w:szCs w:val="24"/>
              </w:rPr>
              <w:t>(3</w:t>
            </w:r>
            <w:r w:rsidR="009F48DB" w:rsidRPr="009F48DB">
              <w:rPr>
                <w:rFonts w:ascii="Garamond" w:hAnsi="Garamond" w:cstheme="minorBidi"/>
                <w:color w:val="000000"/>
                <w:sz w:val="28"/>
                <w:szCs w:val="24"/>
              </w:rPr>
              <w:t xml:space="preserve"> Stars)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1516B" w14:textId="44B000CB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45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D4719" w14:textId="46434667" w:rsidR="00A10493" w:rsidRPr="00F65D63" w:rsidRDefault="00800B2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</w:pPr>
            <w:r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$ </w:t>
            </w:r>
            <w:r w:rsidR="002F57C7" w:rsidRPr="00F65D63">
              <w:rPr>
                <w:rFonts w:asciiTheme="minorBidi" w:hAnsiTheme="minorBidi" w:cstheme="minorBidi"/>
                <w:color w:val="000000" w:themeColor="text1"/>
                <w:sz w:val="24"/>
                <w:szCs w:val="24"/>
              </w:rPr>
              <w:t xml:space="preserve">65 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14:paraId="07BD39AA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159EF5A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23FF2D5" w14:textId="77777777" w:rsidR="00A10493" w:rsidRPr="00F65D63" w:rsidRDefault="00A10493" w:rsidP="00B06F92">
            <w:pPr>
              <w:spacing w:line="480" w:lineRule="auto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  <w:tr w:rsidR="00A10493" w:rsidRPr="00707931" w14:paraId="505262CE" w14:textId="77777777" w:rsidTr="00B06F92">
        <w:tc>
          <w:tcPr>
            <w:tcW w:w="6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EBB1" w14:textId="77777777" w:rsidR="00A10493" w:rsidRPr="00F65D63" w:rsidRDefault="00A10493" w:rsidP="000E6457">
            <w:pPr>
              <w:jc w:val="center"/>
              <w:rPr>
                <w:rFonts w:asciiTheme="minorBidi" w:hAnsiTheme="minorBidi" w:cstheme="minorBidi"/>
                <w:color w:val="17365D" w:themeColor="text2" w:themeShade="BF"/>
                <w:sz w:val="24"/>
                <w:szCs w:val="24"/>
              </w:rPr>
            </w:pPr>
          </w:p>
          <w:p w14:paraId="5D923F19" w14:textId="0E85EFB4" w:rsidR="00A10493" w:rsidRPr="00F65D63" w:rsidRDefault="00A10493" w:rsidP="00B06F92">
            <w:pPr>
              <w:jc w:val="right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  <w:highlight w:val="green"/>
              </w:rPr>
            </w:pPr>
            <w:r w:rsidRPr="003B481B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SUBTOTAL  2</w:t>
            </w:r>
            <w:r w:rsidR="00B06F92" w:rsidRPr="003B481B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 xml:space="preserve">: </w:t>
            </w:r>
            <w:r w:rsidRPr="003B481B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 xml:space="preserve"> </w:t>
            </w:r>
            <w:r w:rsidRPr="003B481B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Hotel Accommodation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8C08" w14:textId="77777777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E29A" w14:textId="77777777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03AA" w14:textId="77777777" w:rsidR="00A10493" w:rsidRPr="00F65D63" w:rsidRDefault="00A10493" w:rsidP="00516BFB">
            <w:pPr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</w:p>
        </w:tc>
      </w:tr>
    </w:tbl>
    <w:p w14:paraId="2C77835B" w14:textId="77777777" w:rsidR="000059F6" w:rsidRDefault="000059F6" w:rsidP="000059F6">
      <w:pPr>
        <w:ind w:right="-162"/>
        <w:rPr>
          <w:rFonts w:cs="Angsana New"/>
          <w:sz w:val="24"/>
          <w:szCs w:val="24"/>
          <w:cs/>
          <w:lang w:bidi="th-TH"/>
        </w:rPr>
      </w:pPr>
    </w:p>
    <w:p w14:paraId="0616E046" w14:textId="095441EC" w:rsidR="00F50972" w:rsidRDefault="00A10493" w:rsidP="00A10493">
      <w:pPr>
        <w:ind w:left="360" w:right="-162"/>
        <w:rPr>
          <w:rFonts w:asciiTheme="minorBidi" w:hAnsiTheme="minorBidi" w:cs="Angsana New"/>
          <w:sz w:val="24"/>
          <w:szCs w:val="24"/>
          <w:cs/>
          <w:lang w:bidi="th-TH"/>
        </w:rPr>
      </w:pPr>
      <w:r w:rsidRPr="003059F1">
        <w:rPr>
          <w:rFonts w:cs="Angsana New"/>
          <w:sz w:val="24"/>
          <w:szCs w:val="24"/>
          <w:cs/>
          <w:lang w:bidi="th-TH"/>
        </w:rPr>
        <w:t xml:space="preserve">** </w:t>
      </w:r>
      <w:r w:rsidR="00F50972" w:rsidRPr="003059F1">
        <w:rPr>
          <w:rFonts w:asciiTheme="minorBidi" w:hAnsiTheme="minorBidi" w:cstheme="minorBidi"/>
          <w:sz w:val="24"/>
          <w:szCs w:val="24"/>
        </w:rPr>
        <w:t>Above rates are inclusive of service charge, governmental taxes &amp; buffet breakfast</w:t>
      </w:r>
      <w:r w:rsidR="00F50972" w:rsidRPr="003059F1">
        <w:rPr>
          <w:rFonts w:asciiTheme="minorBidi" w:hAnsiTheme="minorBidi" w:cs="Angsana New"/>
          <w:sz w:val="24"/>
          <w:szCs w:val="24"/>
          <w:cs/>
          <w:lang w:bidi="th-TH"/>
        </w:rPr>
        <w:t>.</w:t>
      </w:r>
    </w:p>
    <w:p w14:paraId="11301CFF" w14:textId="6BA69818" w:rsidR="000059F6" w:rsidRPr="009F48DB" w:rsidRDefault="000059F6" w:rsidP="00A10493">
      <w:pPr>
        <w:ind w:left="360" w:right="-162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="Angsana New"/>
          <w:sz w:val="24"/>
          <w:szCs w:val="24"/>
          <w:cs/>
          <w:lang w:bidi="th-TH"/>
        </w:rPr>
        <w:t xml:space="preserve">     </w:t>
      </w:r>
      <w:r w:rsidRPr="009F48DB">
        <w:rPr>
          <w:rFonts w:asciiTheme="minorBidi" w:hAnsiTheme="minorBidi" w:cstheme="minorBidi"/>
          <w:sz w:val="24"/>
          <w:szCs w:val="24"/>
        </w:rPr>
        <w:t>The</w:t>
      </w:r>
      <w:r w:rsidR="00491C08" w:rsidRPr="009F48DB">
        <w:rPr>
          <w:rFonts w:asciiTheme="minorBidi" w:hAnsiTheme="minorBidi" w:cstheme="minorBidi"/>
          <w:sz w:val="24"/>
          <w:szCs w:val="24"/>
        </w:rPr>
        <w:t xml:space="preserve"> above</w:t>
      </w:r>
      <w:r w:rsidRPr="009F48DB">
        <w:rPr>
          <w:rFonts w:asciiTheme="minorBidi" w:hAnsiTheme="minorBidi" w:cstheme="minorBidi"/>
          <w:sz w:val="24"/>
          <w:szCs w:val="24"/>
        </w:rPr>
        <w:t xml:space="preserve"> special rate at Mena House </w:t>
      </w:r>
      <w:r w:rsidR="008B174A" w:rsidRPr="009F48DB">
        <w:rPr>
          <w:rFonts w:asciiTheme="minorBidi" w:hAnsiTheme="minorBidi" w:cstheme="minorBidi"/>
          <w:sz w:val="24"/>
          <w:szCs w:val="24"/>
        </w:rPr>
        <w:t>are reserved for</w:t>
      </w:r>
      <w:r w:rsidRPr="009F48DB">
        <w:rPr>
          <w:rFonts w:asciiTheme="minorBidi" w:hAnsiTheme="minorBidi" w:cstheme="minorBidi"/>
          <w:sz w:val="24"/>
          <w:szCs w:val="24"/>
        </w:rPr>
        <w:t xml:space="preserve"> limited number or rooms and </w:t>
      </w:r>
    </w:p>
    <w:p w14:paraId="7FF7097B" w14:textId="57911E1B" w:rsidR="000059F6" w:rsidRDefault="000059F6" w:rsidP="00A10493">
      <w:pPr>
        <w:ind w:left="360" w:right="-162"/>
        <w:rPr>
          <w:rFonts w:asciiTheme="minorBidi" w:hAnsiTheme="minorBidi" w:cs="Angsana New"/>
          <w:sz w:val="24"/>
          <w:szCs w:val="24"/>
          <w:cs/>
          <w:lang w:bidi="th-TH"/>
        </w:rPr>
      </w:pPr>
      <w:r w:rsidRPr="009F48DB">
        <w:rPr>
          <w:rFonts w:asciiTheme="minorBidi" w:hAnsiTheme="minorBidi" w:cstheme="minorBidi"/>
          <w:sz w:val="24"/>
          <w:szCs w:val="24"/>
        </w:rPr>
        <w:t xml:space="preserve">    </w:t>
      </w:r>
      <w:proofErr w:type="gramStart"/>
      <w:r w:rsidR="008B174A" w:rsidRPr="009F48DB">
        <w:rPr>
          <w:rFonts w:asciiTheme="minorBidi" w:hAnsiTheme="minorBidi" w:cstheme="minorBidi"/>
          <w:sz w:val="24"/>
          <w:szCs w:val="24"/>
        </w:rPr>
        <w:t xml:space="preserve">Available </w:t>
      </w:r>
      <w:r w:rsidR="001F3162" w:rsidRPr="009F48DB">
        <w:rPr>
          <w:rFonts w:asciiTheme="minorBidi" w:hAnsiTheme="minorBidi" w:cstheme="minorBidi"/>
          <w:sz w:val="24"/>
          <w:szCs w:val="24"/>
        </w:rPr>
        <w:t>until 10</w:t>
      </w:r>
      <w:r w:rsidRPr="009F48DB">
        <w:rPr>
          <w:rFonts w:asciiTheme="minorBidi" w:hAnsiTheme="minorBidi" w:cstheme="minorBidi"/>
          <w:sz w:val="24"/>
          <w:szCs w:val="24"/>
        </w:rPr>
        <w:t xml:space="preserve"> September 2017 only.</w:t>
      </w:r>
      <w:proofErr w:type="gramEnd"/>
    </w:p>
    <w:p w14:paraId="32B368EA" w14:textId="018FF79B" w:rsidR="004B2405" w:rsidRDefault="004B2405" w:rsidP="00A10493">
      <w:pPr>
        <w:ind w:left="360" w:right="-162"/>
        <w:rPr>
          <w:rFonts w:ascii="Arial Narrow" w:hAnsi="Arial Narrow" w:cs="Angsana New"/>
          <w:sz w:val="23"/>
          <w:szCs w:val="23"/>
          <w:cs/>
          <w:lang w:bidi="th-TH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4B2405" w14:paraId="6E63FB10" w14:textId="77777777" w:rsidTr="004B2405">
        <w:tc>
          <w:tcPr>
            <w:tcW w:w="9350" w:type="dxa"/>
          </w:tcPr>
          <w:p w14:paraId="72778631" w14:textId="3CAB8C04" w:rsidR="004B2405" w:rsidRPr="003059F1" w:rsidRDefault="004B2405" w:rsidP="003059F1">
            <w:pPr>
              <w:ind w:left="360" w:right="-162"/>
              <w:rPr>
                <w:rFonts w:asciiTheme="minorBidi" w:hAnsiTheme="minorBidi" w:cstheme="minorBidi"/>
                <w:sz w:val="24"/>
                <w:szCs w:val="24"/>
              </w:rPr>
            </w:pPr>
            <w:r w:rsidRPr="003059F1">
              <w:rPr>
                <w:rFonts w:asciiTheme="minorBidi" w:hAnsiTheme="minorBidi" w:cstheme="minorBidi"/>
                <w:sz w:val="24"/>
                <w:szCs w:val="24"/>
              </w:rPr>
              <w:t>Shuttle buses to bring participants from the above hotels to Congress Venue would be available at Pre</w:t>
            </w:r>
            <w:r w:rsidRPr="003059F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-</w:t>
            </w:r>
            <w:r w:rsidRPr="003059F1">
              <w:rPr>
                <w:rFonts w:asciiTheme="minorBidi" w:hAnsiTheme="minorBidi" w:cstheme="minorBidi"/>
                <w:sz w:val="24"/>
                <w:szCs w:val="24"/>
              </w:rPr>
              <w:t>specified time with no charge</w:t>
            </w:r>
          </w:p>
        </w:tc>
      </w:tr>
    </w:tbl>
    <w:p w14:paraId="6AB7A8C2" w14:textId="7BEF9EFE" w:rsidR="004B2405" w:rsidRDefault="00A10493" w:rsidP="00A10493">
      <w:pPr>
        <w:ind w:left="360" w:right="-162"/>
        <w:rPr>
          <w:rFonts w:ascii="Arial Narrow" w:hAnsi="Arial Narrow" w:cs="Angsana New"/>
          <w:sz w:val="23"/>
          <w:szCs w:val="23"/>
          <w:lang w:bidi="th-TH"/>
        </w:rPr>
      </w:pPr>
      <w:r>
        <w:rPr>
          <w:rFonts w:ascii="Arial Narrow" w:hAnsi="Arial Narrow" w:cs="Angsana New"/>
          <w:sz w:val="23"/>
          <w:szCs w:val="23"/>
          <w:cs/>
          <w:lang w:bidi="th-TH"/>
        </w:rPr>
        <w:t xml:space="preserve"> </w:t>
      </w:r>
      <w:r w:rsidR="004B2405">
        <w:rPr>
          <w:rFonts w:ascii="Arial Narrow" w:hAnsi="Arial Narrow" w:cs="Angsana New"/>
          <w:sz w:val="23"/>
          <w:szCs w:val="23"/>
          <w:cs/>
          <w:lang w:bidi="th-TH"/>
        </w:rPr>
        <w:t xml:space="preserve"> </w:t>
      </w:r>
    </w:p>
    <w:p w14:paraId="18BCA1D5" w14:textId="77777777" w:rsidR="00B06F92" w:rsidRPr="00A10493" w:rsidRDefault="00B06F92" w:rsidP="00A10493">
      <w:pPr>
        <w:ind w:left="360" w:right="-162"/>
        <w:rPr>
          <w:rFonts w:ascii="Arial Narrow" w:hAnsi="Arial Narrow"/>
          <w:sz w:val="23"/>
          <w:szCs w:val="23"/>
        </w:rPr>
      </w:pPr>
    </w:p>
    <w:p w14:paraId="6BF24CA6" w14:textId="6E9D4A03" w:rsidR="00C545A6" w:rsidRDefault="004B2405" w:rsidP="00073630">
      <w:pPr>
        <w:jc w:val="right"/>
        <w:rPr>
          <w:rFonts w:ascii="Arial Narrow" w:hAnsi="Arial Narrow"/>
          <w:b/>
          <w:bCs/>
          <w:color w:val="000000"/>
          <w:u w:val="single"/>
        </w:rPr>
      </w:pPr>
      <w:r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 </w:t>
      </w:r>
      <w:r w:rsidR="00A10493" w:rsidRPr="008D1F05">
        <w:rPr>
          <w:rFonts w:cs="Arial"/>
          <w:b/>
          <w:bCs/>
          <w:color w:val="0000FF"/>
          <w:sz w:val="24"/>
        </w:rPr>
        <w:t xml:space="preserve">Subtotal </w:t>
      </w:r>
      <w:proofErr w:type="gramStart"/>
      <w:r w:rsidR="00512B78">
        <w:rPr>
          <w:rFonts w:cs="Arial"/>
          <w:b/>
          <w:bCs/>
          <w:color w:val="0000FF"/>
          <w:sz w:val="24"/>
        </w:rPr>
        <w:t>2</w:t>
      </w:r>
      <w:r w:rsidR="00A10493" w:rsidRPr="008D1F05"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 :</w:t>
      </w:r>
      <w:proofErr w:type="gramEnd"/>
      <w:r w:rsidR="00A10493" w:rsidRPr="008D1F05"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 ………………………..   </w:t>
      </w:r>
      <w:r w:rsidR="00A10493" w:rsidRPr="008D1F05">
        <w:rPr>
          <w:rFonts w:cs="Arial"/>
          <w:b/>
          <w:bCs/>
          <w:color w:val="0000FF"/>
          <w:sz w:val="24"/>
        </w:rPr>
        <w:t>USD</w:t>
      </w:r>
      <w:r w:rsidR="00A10493" w:rsidRPr="008D1F05">
        <w:rPr>
          <w:rFonts w:cs="Angsana New"/>
          <w:color w:val="0000FF"/>
          <w:sz w:val="24"/>
          <w:szCs w:val="24"/>
          <w:cs/>
          <w:lang w:bidi="th-TH"/>
        </w:rPr>
        <w:t xml:space="preserve"> </w:t>
      </w:r>
    </w:p>
    <w:p w14:paraId="6B8B9D78" w14:textId="77777777" w:rsidR="00C545A6" w:rsidRDefault="00C545A6">
      <w:pPr>
        <w:rPr>
          <w:rFonts w:ascii="Arial Narrow" w:hAnsi="Arial Narrow"/>
          <w:b/>
          <w:bCs/>
          <w:color w:val="000000"/>
          <w:u w:val="single"/>
        </w:rPr>
      </w:pPr>
      <w:r>
        <w:rPr>
          <w:rFonts w:ascii="Arial Narrow" w:hAnsi="Arial Narrow" w:cs="Angsana New"/>
          <w:b/>
          <w:bCs/>
          <w:color w:val="000000"/>
          <w:u w:val="single"/>
          <w:cs/>
          <w:lang w:bidi="th-TH"/>
        </w:rPr>
        <w:br w:type="page"/>
      </w:r>
    </w:p>
    <w:p w14:paraId="5EEFDD63" w14:textId="12050698" w:rsidR="00A97431" w:rsidRPr="00FE71A0" w:rsidRDefault="004D6543" w:rsidP="000450A2">
      <w:pPr>
        <w:jc w:val="center"/>
        <w:rPr>
          <w:rFonts w:asciiTheme="minorBidi" w:hAnsiTheme="minorBidi" w:cstheme="minorBidi"/>
          <w:b/>
          <w:sz w:val="32"/>
          <w:szCs w:val="32"/>
        </w:rPr>
      </w:pPr>
      <w:r w:rsidRPr="00FE71A0">
        <w:rPr>
          <w:rFonts w:asciiTheme="minorBidi" w:hAnsiTheme="minorBidi" w:cstheme="minorBidi"/>
          <w:b/>
          <w:sz w:val="32"/>
          <w:szCs w:val="32"/>
        </w:rPr>
        <w:lastRenderedPageBreak/>
        <w:t>Service 3</w:t>
      </w:r>
      <w:r w:rsidRPr="00FE71A0">
        <w:rPr>
          <w:rFonts w:asciiTheme="minorBidi" w:hAnsiTheme="minorBidi" w:cs="Angsana New"/>
          <w:b/>
          <w:bCs/>
          <w:sz w:val="32"/>
          <w:szCs w:val="32"/>
          <w:cs/>
          <w:lang w:bidi="th-TH"/>
        </w:rPr>
        <w:t xml:space="preserve">:  </w:t>
      </w:r>
      <w:r w:rsidRPr="00FE71A0">
        <w:rPr>
          <w:rFonts w:asciiTheme="minorBidi" w:hAnsiTheme="minorBidi" w:cstheme="minorBidi"/>
          <w:b/>
          <w:sz w:val="32"/>
          <w:szCs w:val="32"/>
        </w:rPr>
        <w:t>Day Tours</w:t>
      </w:r>
    </w:p>
    <w:p w14:paraId="12D3B5BD" w14:textId="562FCF01" w:rsidR="00A97431" w:rsidRPr="00073630" w:rsidRDefault="00A97431">
      <w:pPr>
        <w:rPr>
          <w:b/>
          <w:sz w:val="18"/>
          <w:szCs w:val="18"/>
        </w:rPr>
      </w:pPr>
    </w:p>
    <w:tbl>
      <w:tblPr>
        <w:tblW w:w="100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5"/>
        <w:gridCol w:w="1275"/>
        <w:gridCol w:w="1134"/>
        <w:gridCol w:w="1418"/>
        <w:gridCol w:w="1276"/>
      </w:tblGrid>
      <w:tr w:rsidR="00A52FE6" w:rsidRPr="00C3194F" w14:paraId="54F77267" w14:textId="4E120EEC" w:rsidTr="00F94BB1">
        <w:tc>
          <w:tcPr>
            <w:tcW w:w="4935" w:type="dxa"/>
            <w:tcBorders>
              <w:bottom w:val="single" w:sz="4" w:space="0" w:color="auto"/>
            </w:tcBorders>
            <w:shd w:val="clear" w:color="auto" w:fill="66FFFF"/>
          </w:tcPr>
          <w:p w14:paraId="040AA0BC" w14:textId="77777777" w:rsidR="00A52FE6" w:rsidRDefault="00A52FE6" w:rsidP="00152625">
            <w:pPr>
              <w:spacing w:line="240" w:lineRule="atLeast"/>
              <w:rPr>
                <w:b/>
                <w:bCs/>
                <w:sz w:val="28"/>
              </w:rPr>
            </w:pPr>
          </w:p>
          <w:p w14:paraId="337397E7" w14:textId="0B5CCDC4" w:rsidR="00A52FE6" w:rsidRPr="007D69E4" w:rsidRDefault="00A52FE6" w:rsidP="00152625">
            <w:pPr>
              <w:spacing w:line="240" w:lineRule="atLeast"/>
              <w:rPr>
                <w:b/>
                <w:bCs/>
              </w:rPr>
            </w:pPr>
            <w:r>
              <w:rPr>
                <w:rFonts w:cs="Angsana New"/>
                <w:b/>
                <w:bCs/>
                <w:sz w:val="28"/>
                <w:szCs w:val="28"/>
                <w:cs/>
                <w:lang w:bidi="th-TH"/>
              </w:rPr>
              <w:t xml:space="preserve">                    </w:t>
            </w:r>
            <w:r w:rsidRPr="007D69E4">
              <w:rPr>
                <w:b/>
                <w:bCs/>
                <w:sz w:val="28"/>
              </w:rPr>
              <w:t xml:space="preserve">Daily Tours </w:t>
            </w:r>
            <w:r>
              <w:rPr>
                <w:rFonts w:cs="Angsana New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7D69E4">
              <w:rPr>
                <w:b/>
                <w:bCs/>
                <w:sz w:val="28"/>
              </w:rPr>
              <w:t>Half Day</w:t>
            </w:r>
            <w:r>
              <w:rPr>
                <w:rFonts w:cs="Angsana New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66FFFF"/>
          </w:tcPr>
          <w:p w14:paraId="4ACB3F2E" w14:textId="77777777" w:rsidR="00A52FE6" w:rsidRPr="00826E97" w:rsidRDefault="00A52FE6" w:rsidP="00564C80">
            <w:pPr>
              <w:spacing w:line="240" w:lineRule="atLeast"/>
              <w:rPr>
                <w:rFonts w:asciiTheme="minorBidi" w:hAnsiTheme="minorBidi" w:cstheme="minorBidi"/>
                <w:b/>
                <w:bCs/>
              </w:rPr>
            </w:pPr>
            <w:r w:rsidRPr="00826E97">
              <w:rPr>
                <w:rFonts w:asciiTheme="minorBidi" w:hAnsiTheme="minorBidi" w:cstheme="minorBidi"/>
                <w:b/>
                <w:bCs/>
              </w:rPr>
              <w:t xml:space="preserve">Number of Persons </w:t>
            </w:r>
          </w:p>
          <w:p w14:paraId="74973F59" w14:textId="0133098F" w:rsidR="00A52FE6" w:rsidRPr="00826E97" w:rsidRDefault="00A52FE6" w:rsidP="00564C80">
            <w:pPr>
              <w:spacing w:line="240" w:lineRule="atLeast"/>
              <w:rPr>
                <w:rFonts w:asciiTheme="minorBidi" w:hAnsiTheme="minorBidi" w:cstheme="minorBidi"/>
                <w:b/>
                <w:bCs/>
              </w:rPr>
            </w:pPr>
            <w:r w:rsidRPr="00826E97">
              <w:rPr>
                <w:rFonts w:asciiTheme="minorBidi" w:hAnsiTheme="minorBidi" w:cs="Angsana New"/>
                <w:b/>
                <w:bCs/>
                <w:cs/>
                <w:lang w:bidi="th-TH"/>
              </w:rPr>
              <w:t>(</w:t>
            </w:r>
            <w:r w:rsidRPr="00826E97">
              <w:rPr>
                <w:rFonts w:asciiTheme="minorBidi" w:hAnsiTheme="minorBidi" w:cstheme="minorBidi"/>
                <w:b/>
                <w:bCs/>
              </w:rPr>
              <w:t>Min</w:t>
            </w:r>
            <w:r w:rsidRPr="00826E97">
              <w:rPr>
                <w:rFonts w:asciiTheme="minorBidi" w:hAnsiTheme="minorBidi" w:cs="Angsana New"/>
                <w:b/>
                <w:bCs/>
                <w:cs/>
                <w:lang w:bidi="th-TH"/>
              </w:rPr>
              <w:t>.</w:t>
            </w:r>
            <w:r w:rsidRPr="00826E97">
              <w:rPr>
                <w:rFonts w:asciiTheme="minorBidi" w:hAnsiTheme="minorBidi" w:cstheme="minorBidi"/>
                <w:b/>
                <w:bCs/>
              </w:rPr>
              <w:t xml:space="preserve"> 3 </w:t>
            </w:r>
            <w:proofErr w:type="spellStart"/>
            <w:r w:rsidRPr="00826E97">
              <w:rPr>
                <w:rFonts w:asciiTheme="minorBidi" w:hAnsiTheme="minorBidi" w:cstheme="minorBidi"/>
                <w:b/>
                <w:bCs/>
              </w:rPr>
              <w:t>pax</w:t>
            </w:r>
            <w:proofErr w:type="spellEnd"/>
            <w:r w:rsidRPr="00826E97">
              <w:rPr>
                <w:rFonts w:asciiTheme="minorBidi" w:hAnsiTheme="minorBidi" w:cs="Angsana New"/>
                <w:b/>
                <w:bCs/>
                <w:cs/>
                <w:lang w:bidi="th-TH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66FFFF"/>
          </w:tcPr>
          <w:p w14:paraId="69662FA4" w14:textId="36EA449D" w:rsidR="00A52FE6" w:rsidRPr="00826E97" w:rsidRDefault="00A52FE6" w:rsidP="00511AAC">
            <w:pPr>
              <w:spacing w:line="240" w:lineRule="atLeast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826E97">
              <w:rPr>
                <w:rFonts w:asciiTheme="minorBidi" w:hAnsiTheme="minorBidi" w:cstheme="minorBidi"/>
                <w:b/>
                <w:bCs/>
              </w:rPr>
              <w:t>Price per person</w:t>
            </w:r>
          </w:p>
          <w:p w14:paraId="103E9F97" w14:textId="397EA3F7" w:rsidR="00A52FE6" w:rsidRPr="00826E97" w:rsidRDefault="00A52FE6" w:rsidP="00511AAC">
            <w:pPr>
              <w:spacing w:line="240" w:lineRule="atLeast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826E97">
              <w:rPr>
                <w:rFonts w:asciiTheme="minorBidi" w:hAnsiTheme="minorBidi" w:cs="Angsana New"/>
                <w:b/>
                <w:bCs/>
                <w:cs/>
                <w:lang w:bidi="th-TH"/>
              </w:rPr>
              <w:t>(</w:t>
            </w:r>
            <w:r w:rsidRPr="00826E97">
              <w:rPr>
                <w:rFonts w:asciiTheme="minorBidi" w:hAnsiTheme="minorBidi" w:cstheme="minorBidi"/>
                <w:b/>
                <w:bCs/>
              </w:rPr>
              <w:t>USD</w:t>
            </w:r>
            <w:r w:rsidRPr="00826E97">
              <w:rPr>
                <w:rFonts w:asciiTheme="minorBidi" w:hAnsiTheme="minorBidi" w:cs="Angsana New"/>
                <w:b/>
                <w:bCs/>
                <w:cs/>
                <w:lang w:bidi="th-TH"/>
              </w:rPr>
              <w:t>)</w:t>
            </w:r>
          </w:p>
          <w:p w14:paraId="4D7D24BE" w14:textId="77777777" w:rsidR="00A52FE6" w:rsidRPr="00826E97" w:rsidRDefault="00A52FE6" w:rsidP="00152625">
            <w:pPr>
              <w:spacing w:line="240" w:lineRule="atLeast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66FFFF"/>
          </w:tcPr>
          <w:p w14:paraId="511CEF51" w14:textId="44EFACDE" w:rsidR="00A52FE6" w:rsidRPr="00826E97" w:rsidRDefault="00A52FE6" w:rsidP="00152625">
            <w:pPr>
              <w:spacing w:line="240" w:lineRule="atLeast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 xml:space="preserve">      Date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66FFFF"/>
          </w:tcPr>
          <w:p w14:paraId="25D35478" w14:textId="3FF04209" w:rsidR="00A52FE6" w:rsidRPr="00826E97" w:rsidRDefault="00A52FE6" w:rsidP="00A52FE6">
            <w:pPr>
              <w:spacing w:line="240" w:lineRule="atLeast"/>
              <w:rPr>
                <w:rFonts w:asciiTheme="minorBidi" w:hAnsiTheme="minorBidi" w:cstheme="minorBidi"/>
                <w:b/>
                <w:bCs/>
              </w:rPr>
            </w:pPr>
            <w:r w:rsidRPr="00826E97">
              <w:rPr>
                <w:rFonts w:asciiTheme="minorBidi" w:hAnsiTheme="minorBidi" w:cstheme="minorBidi"/>
                <w:b/>
                <w:bCs/>
              </w:rPr>
              <w:t>Total Price</w:t>
            </w:r>
          </w:p>
        </w:tc>
      </w:tr>
      <w:tr w:rsidR="00A52FE6" w:rsidRPr="00C3194F" w14:paraId="4AAABB32" w14:textId="375C462D" w:rsidTr="00A52FE6">
        <w:tc>
          <w:tcPr>
            <w:tcW w:w="4935" w:type="dxa"/>
            <w:tcBorders>
              <w:bottom w:val="nil"/>
            </w:tcBorders>
          </w:tcPr>
          <w:p w14:paraId="4BA34B29" w14:textId="5359647B" w:rsidR="00A52FE6" w:rsidRPr="00EF0D39" w:rsidRDefault="00A52FE6" w:rsidP="000E28CA">
            <w:pPr>
              <w:spacing w:line="240" w:lineRule="atLeast"/>
              <w:rPr>
                <w:rFonts w:eastAsia="MS Gothic" w:cs="Arial"/>
                <w:sz w:val="24"/>
                <w:szCs w:val="24"/>
                <w:lang w:bidi="th-TH"/>
              </w:rPr>
            </w:pPr>
          </w:p>
          <w:p w14:paraId="40E3DF1A" w14:textId="77777777" w:rsidR="00A52FE6" w:rsidRDefault="00A52FE6" w:rsidP="000E28CA">
            <w:pPr>
              <w:spacing w:line="240" w:lineRule="atLeast"/>
              <w:rPr>
                <w:rFonts w:cs="Arial"/>
                <w:sz w:val="24"/>
              </w:rPr>
            </w:pPr>
            <w:r w:rsidRPr="00EF0D39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  <w:r w:rsidRPr="00EF0D39">
              <w:rPr>
                <w:rFonts w:cs="Arial"/>
                <w:sz w:val="24"/>
              </w:rPr>
              <w:t>Tour 1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:    </w:t>
            </w:r>
            <w:r w:rsidRPr="00EF0D39">
              <w:rPr>
                <w:rFonts w:cs="Arial"/>
                <w:sz w:val="24"/>
              </w:rPr>
              <w:t>Egyptian Museum</w:t>
            </w:r>
          </w:p>
          <w:p w14:paraId="19442C8F" w14:textId="23F01005" w:rsidR="00FC7571" w:rsidRPr="00EF0D39" w:rsidRDefault="00FC7571" w:rsidP="000E28CA">
            <w:pPr>
              <w:spacing w:line="240" w:lineRule="atLeast"/>
              <w:rPr>
                <w:rFonts w:cs="Arial"/>
                <w:sz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676E2524" w14:textId="1AE9B954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134" w:type="dxa"/>
            <w:tcBorders>
              <w:bottom w:val="nil"/>
            </w:tcBorders>
          </w:tcPr>
          <w:p w14:paraId="28893048" w14:textId="77777777" w:rsidR="00A52FE6" w:rsidRDefault="00A52FE6" w:rsidP="000E6457">
            <w:pPr>
              <w:spacing w:line="240" w:lineRule="atLeast"/>
              <w:jc w:val="center"/>
              <w:rPr>
                <w:sz w:val="22"/>
              </w:rPr>
            </w:pPr>
          </w:p>
          <w:p w14:paraId="0793C2F4" w14:textId="33833B9A" w:rsidR="00A52FE6" w:rsidRPr="00A13791" w:rsidRDefault="00A52FE6" w:rsidP="000E6457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$ </w:t>
            </w:r>
            <w:r w:rsidR="009C6775">
              <w:rPr>
                <w:sz w:val="22"/>
              </w:rPr>
              <w:t>40</w:t>
            </w:r>
          </w:p>
        </w:tc>
        <w:tc>
          <w:tcPr>
            <w:tcW w:w="1418" w:type="dxa"/>
            <w:tcBorders>
              <w:bottom w:val="nil"/>
            </w:tcBorders>
          </w:tcPr>
          <w:p w14:paraId="043745A6" w14:textId="77777777" w:rsidR="00A52FE6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bottom w:val="nil"/>
            </w:tcBorders>
          </w:tcPr>
          <w:p w14:paraId="69FD0A3B" w14:textId="5E15C519" w:rsidR="00A52FE6" w:rsidRDefault="00A52FE6" w:rsidP="00152625">
            <w:pPr>
              <w:spacing w:line="240" w:lineRule="atLeast"/>
            </w:pPr>
          </w:p>
        </w:tc>
      </w:tr>
      <w:tr w:rsidR="00A52FE6" w:rsidRPr="00C3194F" w14:paraId="2FDBCD6E" w14:textId="2B7E6A21" w:rsidTr="00A52FE6">
        <w:tc>
          <w:tcPr>
            <w:tcW w:w="4935" w:type="dxa"/>
            <w:tcBorders>
              <w:top w:val="nil"/>
              <w:bottom w:val="nil"/>
            </w:tcBorders>
          </w:tcPr>
          <w:p w14:paraId="25E7D6B2" w14:textId="2109165E" w:rsidR="00FC7571" w:rsidRPr="00EF0D39" w:rsidRDefault="00A52FE6" w:rsidP="000E28CA">
            <w:pPr>
              <w:spacing w:line="240" w:lineRule="atLeast"/>
              <w:rPr>
                <w:rFonts w:cs="Arial"/>
                <w:sz w:val="24"/>
              </w:rPr>
            </w:pPr>
            <w:r w:rsidRPr="00EF0D39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  <w:r w:rsidRPr="00EF0D39">
              <w:rPr>
                <w:rFonts w:cs="Arial"/>
                <w:sz w:val="24"/>
              </w:rPr>
              <w:t>Tour 2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:    </w:t>
            </w:r>
            <w:r w:rsidRPr="00EF0D39">
              <w:rPr>
                <w:rFonts w:cs="Arial"/>
                <w:sz w:val="24"/>
              </w:rPr>
              <w:t>Pyramids and Sphinx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A242A47" w14:textId="356ED775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876C7CC" w14:textId="4F71BEDE" w:rsidR="00A52FE6" w:rsidRPr="00A13791" w:rsidRDefault="00FC7571" w:rsidP="00FC7571">
            <w:pPr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 xml:space="preserve">     </w:t>
            </w:r>
            <w:r w:rsidR="00A52FE6" w:rsidRPr="004722C5">
              <w:rPr>
                <w:sz w:val="22"/>
              </w:rPr>
              <w:t>$</w:t>
            </w:r>
            <w:r w:rsidR="00A52FE6">
              <w:rPr>
                <w:rFonts w:cs="Angsana New"/>
                <w:sz w:val="22"/>
                <w:szCs w:val="22"/>
                <w:cs/>
                <w:lang w:bidi="th-TH"/>
              </w:rPr>
              <w:t xml:space="preserve"> </w:t>
            </w:r>
            <w:r w:rsidR="009C6775">
              <w:rPr>
                <w:sz w:val="22"/>
              </w:rPr>
              <w:t>40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3F0BEB8" w14:textId="77777777" w:rsidR="00A52FE6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BBA2EA9" w14:textId="5777A48E" w:rsidR="00A52FE6" w:rsidRDefault="00A52FE6" w:rsidP="00152625">
            <w:pPr>
              <w:spacing w:line="240" w:lineRule="atLeast"/>
            </w:pPr>
          </w:p>
        </w:tc>
      </w:tr>
      <w:tr w:rsidR="00A52FE6" w:rsidRPr="00C3194F" w14:paraId="6A1F2FF9" w14:textId="209CC57D" w:rsidTr="00A52FE6">
        <w:tc>
          <w:tcPr>
            <w:tcW w:w="4935" w:type="dxa"/>
            <w:tcBorders>
              <w:top w:val="nil"/>
              <w:bottom w:val="nil"/>
            </w:tcBorders>
          </w:tcPr>
          <w:p w14:paraId="1839AFDE" w14:textId="2585512E" w:rsidR="00FC7571" w:rsidRPr="00EF0D39" w:rsidRDefault="00FC7571" w:rsidP="003449BC">
            <w:pPr>
              <w:spacing w:line="240" w:lineRule="atLeast"/>
              <w:rPr>
                <w:rFonts w:cs="Arial"/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81CA32C" w14:textId="784C67FC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ACD2C8" w14:textId="7C89A57A" w:rsidR="00A52FE6" w:rsidRPr="00A13791" w:rsidRDefault="00A52FE6" w:rsidP="000E6457">
            <w:pPr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B32C2E6" w14:textId="77777777" w:rsidR="00A52FE6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95119D0" w14:textId="65D1583B" w:rsidR="00A52FE6" w:rsidRDefault="00A52FE6" w:rsidP="00152625">
            <w:pPr>
              <w:spacing w:line="240" w:lineRule="atLeast"/>
            </w:pPr>
          </w:p>
        </w:tc>
      </w:tr>
      <w:tr w:rsidR="00A52FE6" w:rsidRPr="00C3194F" w14:paraId="13DCBA00" w14:textId="3DE8F944" w:rsidTr="00A52FE6">
        <w:tc>
          <w:tcPr>
            <w:tcW w:w="4935" w:type="dxa"/>
            <w:tcBorders>
              <w:top w:val="nil"/>
              <w:bottom w:val="nil"/>
            </w:tcBorders>
          </w:tcPr>
          <w:p w14:paraId="7F22271C" w14:textId="7D8ED15D" w:rsidR="00A52FE6" w:rsidRDefault="00A52FE6" w:rsidP="000E28CA">
            <w:pPr>
              <w:spacing w:line="240" w:lineRule="atLeast"/>
              <w:rPr>
                <w:rFonts w:cs="Arial"/>
                <w:sz w:val="24"/>
              </w:rPr>
            </w:pPr>
            <w:r w:rsidRPr="00EF0D39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  <w:r w:rsidR="003449BC">
              <w:rPr>
                <w:rFonts w:cs="Arial"/>
                <w:sz w:val="24"/>
              </w:rPr>
              <w:t>Tour 3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:    </w:t>
            </w:r>
            <w:r w:rsidRPr="00EF0D39">
              <w:rPr>
                <w:rFonts w:cs="Arial"/>
                <w:sz w:val="24"/>
              </w:rPr>
              <w:t>Citadel</w:t>
            </w:r>
            <w:r w:rsidR="009C6775">
              <w:rPr>
                <w:rFonts w:cs="Arial"/>
                <w:sz w:val="24"/>
              </w:rPr>
              <w:t xml:space="preserve"> of Saladin,</w:t>
            </w:r>
            <w:r w:rsidRPr="00EF0D39">
              <w:rPr>
                <w:rFonts w:cs="Arial"/>
                <w:sz w:val="24"/>
              </w:rPr>
              <w:t xml:space="preserve">&amp; Khan El </w:t>
            </w:r>
            <w:proofErr w:type="spellStart"/>
            <w:r w:rsidRPr="00EF0D39">
              <w:rPr>
                <w:rFonts w:cs="Arial"/>
                <w:sz w:val="24"/>
              </w:rPr>
              <w:t>Khalili</w:t>
            </w:r>
            <w:proofErr w:type="spellEnd"/>
            <w:r w:rsidRPr="00EF0D39">
              <w:rPr>
                <w:rFonts w:cs="Arial"/>
                <w:sz w:val="24"/>
              </w:rPr>
              <w:t xml:space="preserve"> </w:t>
            </w:r>
          </w:p>
          <w:p w14:paraId="4AEF5EF1" w14:textId="77777777" w:rsidR="00A52FE6" w:rsidRDefault="00A52FE6" w:rsidP="000E28CA">
            <w:pPr>
              <w:spacing w:line="240" w:lineRule="atLeas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</w:t>
            </w:r>
            <w:r w:rsidRPr="00EF0D39">
              <w:rPr>
                <w:rFonts w:cs="Arial"/>
                <w:sz w:val="24"/>
              </w:rPr>
              <w:t>Bazaar</w:t>
            </w:r>
          </w:p>
          <w:p w14:paraId="75C914FB" w14:textId="20DA8CC2" w:rsidR="00FC7571" w:rsidRPr="00EF0D39" w:rsidRDefault="00FC7571" w:rsidP="000E28CA">
            <w:pPr>
              <w:spacing w:line="240" w:lineRule="atLeast"/>
              <w:rPr>
                <w:rFonts w:cs="Arial"/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36E8A8" w14:textId="3AB10C34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883817" w14:textId="14FCAC9D" w:rsidR="00A52FE6" w:rsidRPr="00A13791" w:rsidRDefault="00A52FE6" w:rsidP="000E6457">
            <w:pPr>
              <w:spacing w:line="240" w:lineRule="atLeast"/>
              <w:jc w:val="center"/>
              <w:rPr>
                <w:sz w:val="22"/>
              </w:rPr>
            </w:pPr>
            <w:r w:rsidRPr="004722C5">
              <w:rPr>
                <w:sz w:val="22"/>
              </w:rPr>
              <w:t>$</w:t>
            </w:r>
            <w:r>
              <w:rPr>
                <w:rFonts w:cs="Angsana New"/>
                <w:sz w:val="22"/>
                <w:szCs w:val="22"/>
                <w:cs/>
                <w:lang w:bidi="th-TH"/>
              </w:rPr>
              <w:t xml:space="preserve"> </w:t>
            </w:r>
            <w:r w:rsidRPr="00A13791">
              <w:rPr>
                <w:sz w:val="22"/>
              </w:rPr>
              <w:t>38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2DF9972" w14:textId="77777777" w:rsidR="00A52FE6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DAF8191" w14:textId="556BC7DF" w:rsidR="00A52FE6" w:rsidRDefault="00A52FE6" w:rsidP="00152625">
            <w:pPr>
              <w:spacing w:line="240" w:lineRule="atLeast"/>
            </w:pPr>
          </w:p>
        </w:tc>
      </w:tr>
      <w:tr w:rsidR="00A52FE6" w:rsidRPr="00C3194F" w14:paraId="759B49E5" w14:textId="410A65AD" w:rsidTr="00A52FE6">
        <w:tc>
          <w:tcPr>
            <w:tcW w:w="4935" w:type="dxa"/>
            <w:tcBorders>
              <w:top w:val="nil"/>
              <w:bottom w:val="nil"/>
            </w:tcBorders>
          </w:tcPr>
          <w:p w14:paraId="78D66CDC" w14:textId="64E24A50" w:rsidR="009C6775" w:rsidRDefault="00A52FE6" w:rsidP="009C6775">
            <w:pPr>
              <w:spacing w:line="240" w:lineRule="atLeast"/>
              <w:rPr>
                <w:rFonts w:cs="Arial"/>
                <w:sz w:val="24"/>
              </w:rPr>
            </w:pPr>
            <w:r w:rsidRPr="00EF0D39">
              <w:rPr>
                <w:rFonts w:ascii="Menlo Regular" w:eastAsia="MS Gothic" w:hAnsi="Menlo Regular" w:cs="Menlo Regular"/>
                <w:sz w:val="24"/>
                <w:szCs w:val="24"/>
                <w:cs/>
                <w:lang w:bidi="th-TH"/>
              </w:rPr>
              <w:t>☐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  <w:r w:rsidR="003449BC">
              <w:rPr>
                <w:rFonts w:cs="Arial"/>
                <w:sz w:val="24"/>
              </w:rPr>
              <w:t>Tour 4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:   </w:t>
            </w:r>
            <w:r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="009C6775">
              <w:rPr>
                <w:rFonts w:cs="Arial"/>
                <w:sz w:val="24"/>
              </w:rPr>
              <w:t xml:space="preserve">Visit Coptic Cairo churches </w:t>
            </w:r>
          </w:p>
          <w:p w14:paraId="20D6F7BF" w14:textId="77777777" w:rsidR="00A52FE6" w:rsidRDefault="009C6775" w:rsidP="009C6775">
            <w:pPr>
              <w:spacing w:line="240" w:lineRule="atLeast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                  </w:t>
            </w:r>
            <w:proofErr w:type="gramStart"/>
            <w:r>
              <w:rPr>
                <w:rFonts w:cs="Arial"/>
                <w:sz w:val="24"/>
              </w:rPr>
              <w:t>and</w:t>
            </w:r>
            <w:proofErr w:type="gramEnd"/>
            <w:r>
              <w:rPr>
                <w:rFonts w:cs="Arial"/>
                <w:sz w:val="24"/>
              </w:rPr>
              <w:t xml:space="preserve"> quarters.</w:t>
            </w:r>
          </w:p>
          <w:p w14:paraId="7BE5C773" w14:textId="77777777" w:rsidR="003449BC" w:rsidRDefault="003449BC" w:rsidP="009C6775">
            <w:pPr>
              <w:spacing w:line="240" w:lineRule="atLeast"/>
              <w:rPr>
                <w:rFonts w:cs="Arial"/>
                <w:sz w:val="24"/>
              </w:rPr>
            </w:pPr>
          </w:p>
          <w:p w14:paraId="71EB2F0E" w14:textId="24CD87F7" w:rsidR="003449BC" w:rsidRPr="00EC6E48" w:rsidRDefault="003449BC" w:rsidP="003449BC">
            <w:pPr>
              <w:spacing w:line="240" w:lineRule="atLeast"/>
              <w:rPr>
                <w:rFonts w:cs="Arial"/>
                <w:sz w:val="24"/>
              </w:rPr>
            </w:pPr>
            <w:r w:rsidRPr="00EF0D39">
              <w:rPr>
                <w:rFonts w:ascii="Menlo Regular" w:eastAsia="MS Gothic" w:hAnsi="Menlo Regular" w:cs="Menlo Regular"/>
                <w:sz w:val="24"/>
                <w:szCs w:val="24"/>
                <w:cs/>
                <w:lang w:bidi="th-TH"/>
              </w:rPr>
              <w:t>☐</w:t>
            </w:r>
            <w:r w:rsidRPr="00EF0D39"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  <w:r>
              <w:rPr>
                <w:rFonts w:cs="Arial"/>
                <w:sz w:val="24"/>
              </w:rPr>
              <w:t>Tour 5</w:t>
            </w:r>
            <w:r w:rsidRPr="00EC6E48">
              <w:rPr>
                <w:rFonts w:cs="Angsana New"/>
                <w:sz w:val="24"/>
                <w:szCs w:val="24"/>
                <w:cs/>
                <w:lang w:bidi="th-TH"/>
              </w:rPr>
              <w:t xml:space="preserve">:    </w:t>
            </w:r>
            <w:r w:rsidRPr="00EC6E48">
              <w:rPr>
                <w:rFonts w:cs="Arial"/>
                <w:sz w:val="24"/>
              </w:rPr>
              <w:t>Memphis and Sakkara</w:t>
            </w:r>
          </w:p>
          <w:p w14:paraId="15D85E34" w14:textId="0DDCB646" w:rsidR="003449BC" w:rsidRPr="00EF0D39" w:rsidRDefault="003449BC" w:rsidP="009C6775">
            <w:pPr>
              <w:spacing w:line="240" w:lineRule="atLeast"/>
              <w:rPr>
                <w:rFonts w:cs="Arial"/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8A2C051" w14:textId="352E0467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5A3534" w14:textId="77777777" w:rsidR="00A52FE6" w:rsidRDefault="00A52FE6" w:rsidP="000E6457">
            <w:pPr>
              <w:spacing w:line="240" w:lineRule="atLeast"/>
              <w:jc w:val="center"/>
              <w:rPr>
                <w:sz w:val="22"/>
              </w:rPr>
            </w:pPr>
            <w:r w:rsidRPr="004722C5">
              <w:rPr>
                <w:sz w:val="22"/>
              </w:rPr>
              <w:t>$</w:t>
            </w:r>
            <w:r>
              <w:rPr>
                <w:rFonts w:cs="Angsana New"/>
                <w:sz w:val="22"/>
                <w:szCs w:val="22"/>
                <w:cs/>
                <w:lang w:bidi="th-TH"/>
              </w:rPr>
              <w:t xml:space="preserve"> </w:t>
            </w:r>
            <w:r w:rsidRPr="00A13791">
              <w:rPr>
                <w:sz w:val="22"/>
              </w:rPr>
              <w:t>38</w:t>
            </w:r>
          </w:p>
          <w:p w14:paraId="09000590" w14:textId="77777777" w:rsidR="003449BC" w:rsidRDefault="003449BC" w:rsidP="003449BC">
            <w:pPr>
              <w:spacing w:line="240" w:lineRule="atLeast"/>
              <w:rPr>
                <w:sz w:val="22"/>
              </w:rPr>
            </w:pPr>
          </w:p>
          <w:p w14:paraId="392173E0" w14:textId="77777777" w:rsidR="003449BC" w:rsidRDefault="003449BC" w:rsidP="003449BC">
            <w:pPr>
              <w:spacing w:line="240" w:lineRule="atLeast"/>
              <w:rPr>
                <w:sz w:val="22"/>
              </w:rPr>
            </w:pPr>
          </w:p>
          <w:p w14:paraId="06B8AB96" w14:textId="5C28B733" w:rsidR="003449BC" w:rsidRPr="00A13791" w:rsidRDefault="003449BC" w:rsidP="003449BC">
            <w:pPr>
              <w:spacing w:line="240" w:lineRule="atLeast"/>
              <w:rPr>
                <w:sz w:val="22"/>
              </w:rPr>
            </w:pPr>
            <w:r>
              <w:rPr>
                <w:sz w:val="22"/>
              </w:rPr>
              <w:t xml:space="preserve">     </w:t>
            </w:r>
            <w:r w:rsidRPr="00EC6E48">
              <w:rPr>
                <w:sz w:val="22"/>
              </w:rPr>
              <w:t>$</w:t>
            </w:r>
            <w:r w:rsidRPr="00EC6E48">
              <w:rPr>
                <w:rFonts w:cs="Angsana New"/>
                <w:sz w:val="22"/>
                <w:szCs w:val="22"/>
                <w:cs/>
                <w:lang w:bidi="th-TH"/>
              </w:rPr>
              <w:t xml:space="preserve"> </w:t>
            </w:r>
            <w:r>
              <w:rPr>
                <w:sz w:val="22"/>
              </w:rPr>
              <w:t>40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D6B630A" w14:textId="77777777" w:rsidR="00A52FE6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6EB7B0F" w14:textId="770E5F4F" w:rsidR="00A52FE6" w:rsidRDefault="00A52FE6" w:rsidP="00152625">
            <w:pPr>
              <w:spacing w:line="240" w:lineRule="atLeast"/>
            </w:pPr>
          </w:p>
        </w:tc>
      </w:tr>
      <w:tr w:rsidR="00A52FE6" w:rsidRPr="00C3194F" w14:paraId="4F656EC8" w14:textId="28C22B2A" w:rsidTr="00A52FE6">
        <w:tc>
          <w:tcPr>
            <w:tcW w:w="4935" w:type="dxa"/>
            <w:tcBorders>
              <w:top w:val="nil"/>
            </w:tcBorders>
          </w:tcPr>
          <w:p w14:paraId="7E23EFB5" w14:textId="77777777" w:rsidR="00A52FE6" w:rsidRPr="00C3194F" w:rsidRDefault="00A52FE6" w:rsidP="00A13791">
            <w:pPr>
              <w:spacing w:line="240" w:lineRule="atLeast"/>
            </w:pPr>
          </w:p>
        </w:tc>
        <w:tc>
          <w:tcPr>
            <w:tcW w:w="1275" w:type="dxa"/>
            <w:tcBorders>
              <w:top w:val="nil"/>
            </w:tcBorders>
          </w:tcPr>
          <w:p w14:paraId="43AFFD5F" w14:textId="77777777" w:rsidR="00A52FE6" w:rsidRPr="00C3194F" w:rsidRDefault="00A52FE6" w:rsidP="00152625">
            <w:pPr>
              <w:spacing w:line="240" w:lineRule="atLeast"/>
              <w:jc w:val="center"/>
            </w:pPr>
          </w:p>
        </w:tc>
        <w:tc>
          <w:tcPr>
            <w:tcW w:w="1134" w:type="dxa"/>
            <w:tcBorders>
              <w:top w:val="nil"/>
            </w:tcBorders>
          </w:tcPr>
          <w:p w14:paraId="519800D9" w14:textId="77777777" w:rsidR="00A52FE6" w:rsidRPr="00C3194F" w:rsidRDefault="00A52FE6" w:rsidP="000E6457">
            <w:pPr>
              <w:spacing w:line="240" w:lineRule="atLeast"/>
              <w:jc w:val="center"/>
            </w:pPr>
          </w:p>
        </w:tc>
        <w:tc>
          <w:tcPr>
            <w:tcW w:w="1418" w:type="dxa"/>
            <w:tcBorders>
              <w:top w:val="nil"/>
            </w:tcBorders>
          </w:tcPr>
          <w:p w14:paraId="346804DA" w14:textId="77777777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top w:val="nil"/>
            </w:tcBorders>
          </w:tcPr>
          <w:p w14:paraId="3BFEB111" w14:textId="1BC374E4" w:rsidR="00A52FE6" w:rsidRPr="00C3194F" w:rsidRDefault="00A52FE6" w:rsidP="00152625">
            <w:pPr>
              <w:spacing w:line="240" w:lineRule="atLeast"/>
            </w:pPr>
          </w:p>
        </w:tc>
      </w:tr>
      <w:tr w:rsidR="00A52FE6" w:rsidRPr="00C3194F" w14:paraId="311A2C45" w14:textId="34DBA59B" w:rsidTr="00A52FE6">
        <w:tc>
          <w:tcPr>
            <w:tcW w:w="4935" w:type="dxa"/>
          </w:tcPr>
          <w:p w14:paraId="782D9D54" w14:textId="349C24C3" w:rsidR="00A52FE6" w:rsidRDefault="00A52FE6" w:rsidP="0068116B">
            <w:pPr>
              <w:spacing w:line="240" w:lineRule="atLeast"/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</w:pPr>
            <w:r w:rsidRPr="00854F31"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               </w:t>
            </w:r>
            <w:r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      </w:t>
            </w:r>
          </w:p>
          <w:p w14:paraId="0157C25B" w14:textId="6AE72DCC" w:rsidR="00A52FE6" w:rsidRPr="00854F31" w:rsidRDefault="00A52FE6" w:rsidP="0068116B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                         </w:t>
            </w:r>
            <w:r w:rsidRPr="00854F31">
              <w:rPr>
                <w:b/>
                <w:bCs/>
                <w:sz w:val="28"/>
                <w:szCs w:val="28"/>
              </w:rPr>
              <w:t xml:space="preserve">Daily Tours </w:t>
            </w:r>
            <w:r w:rsidRPr="00854F31">
              <w:rPr>
                <w:rFonts w:cs="Angsana New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854F31">
              <w:rPr>
                <w:b/>
                <w:bCs/>
                <w:sz w:val="28"/>
                <w:szCs w:val="28"/>
              </w:rPr>
              <w:t>Full Day</w:t>
            </w:r>
            <w:r w:rsidRPr="00854F31">
              <w:rPr>
                <w:rFonts w:cs="Angsana New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  <w:p w14:paraId="5F79F3FE" w14:textId="77777777" w:rsidR="00A52FE6" w:rsidRPr="00854F31" w:rsidRDefault="00A52FE6" w:rsidP="00161907">
            <w:pPr>
              <w:tabs>
                <w:tab w:val="left" w:pos="1308"/>
              </w:tabs>
              <w:spacing w:line="240" w:lineRule="atLeast"/>
              <w:rPr>
                <w:rFonts w:asciiTheme="minorBidi" w:hAnsiTheme="minorBidi" w:cstheme="minorBidi"/>
                <w:sz w:val="24"/>
                <w:szCs w:val="24"/>
                <w:lang w:bidi="th-TH"/>
              </w:rPr>
            </w:pPr>
          </w:p>
          <w:p w14:paraId="0AE120A9" w14:textId="7FDB6B8C" w:rsidR="00A52FE6" w:rsidRPr="00854F31" w:rsidRDefault="00A52FE6" w:rsidP="00161907">
            <w:pPr>
              <w:pStyle w:val="NoSpacing"/>
              <w:tabs>
                <w:tab w:val="left" w:pos="1308"/>
              </w:tabs>
              <w:ind w:left="1141" w:hanging="1135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B94E09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>Tour 6</w:t>
            </w:r>
            <w:r w:rsidRPr="00854F31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cs/>
                <w:lang w:bidi="th-TH"/>
              </w:rPr>
              <w:t xml:space="preserve">:  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Full day tour to visit the Egyptian 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</w:t>
            </w:r>
          </w:p>
          <w:p w14:paraId="577A7FE2" w14:textId="2C089476" w:rsidR="00A52FE6" w:rsidRPr="00854F31" w:rsidRDefault="00A52FE6" w:rsidP="00161907">
            <w:pPr>
              <w:pStyle w:val="NoSpacing"/>
              <w:tabs>
                <w:tab w:val="left" w:pos="1308"/>
              </w:tabs>
              <w:ind w:left="1141" w:hanging="1135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              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    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>Museum,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the Citadel of Saladin &amp; </w:t>
            </w:r>
          </w:p>
          <w:p w14:paraId="06A85668" w14:textId="6034509A" w:rsidR="00A52FE6" w:rsidRDefault="00A52FE6" w:rsidP="00161907">
            <w:pPr>
              <w:pStyle w:val="NoSpacing"/>
              <w:tabs>
                <w:tab w:val="left" w:pos="1308"/>
              </w:tabs>
              <w:ind w:left="1141" w:hanging="1135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              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   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the Khan El </w:t>
            </w:r>
            <w:proofErr w:type="spellStart"/>
            <w:r w:rsidRPr="00854F31">
              <w:rPr>
                <w:rFonts w:asciiTheme="minorBidi" w:hAnsiTheme="minorBidi" w:cstheme="minorBidi"/>
                <w:sz w:val="24"/>
                <w:szCs w:val="24"/>
              </w:rPr>
              <w:t>Khalili</w:t>
            </w:r>
            <w:proofErr w:type="spellEnd"/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 Bazaars</w:t>
            </w:r>
          </w:p>
          <w:p w14:paraId="649242CB" w14:textId="77777777" w:rsidR="00A52FE6" w:rsidRPr="00854F31" w:rsidRDefault="00A52FE6" w:rsidP="00161907">
            <w:pPr>
              <w:pStyle w:val="NoSpacing"/>
              <w:tabs>
                <w:tab w:val="left" w:pos="1308"/>
              </w:tabs>
              <w:ind w:left="1141" w:hanging="1135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03078C0E" w14:textId="36BBD753" w:rsidR="00A52FE6" w:rsidRDefault="00A52FE6" w:rsidP="00D73384">
            <w:pPr>
              <w:pStyle w:val="NoSpacing"/>
              <w:tabs>
                <w:tab w:val="left" w:pos="1308"/>
              </w:tabs>
              <w:ind w:left="1141" w:hanging="1141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B94E09">
              <w:rPr>
                <w:rFonts w:asciiTheme="minorBidi" w:hAnsiTheme="minorBidi" w:cstheme="minorBidi"/>
                <w:sz w:val="24"/>
                <w:szCs w:val="24"/>
              </w:rPr>
              <w:t>Tour 7</w:t>
            </w:r>
            <w:r w:rsidR="00491C08">
              <w:rPr>
                <w:rFonts w:asciiTheme="minorBidi" w:hAnsiTheme="minorBidi" w:cstheme="minorBidi"/>
                <w:sz w:val="24"/>
                <w:szCs w:val="24"/>
              </w:rPr>
              <w:t>: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Full day tour to visit the Pyramids, the Sphinx, Memphis &amp; Sakkara </w:t>
            </w:r>
          </w:p>
          <w:p w14:paraId="5A1958AF" w14:textId="77777777" w:rsidR="00A52FE6" w:rsidRPr="00854F31" w:rsidRDefault="00A52FE6" w:rsidP="00161907">
            <w:pPr>
              <w:pStyle w:val="NoSpacing"/>
              <w:tabs>
                <w:tab w:val="left" w:pos="1308"/>
              </w:tabs>
              <w:ind w:left="1141" w:hanging="1141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4C0EF1EC" w14:textId="41757838" w:rsidR="00A52FE6" w:rsidRPr="00854F31" w:rsidRDefault="00A52FE6" w:rsidP="00166DA7">
            <w:pPr>
              <w:pStyle w:val="NoSpacing"/>
              <w:tabs>
                <w:tab w:val="left" w:pos="1308"/>
              </w:tabs>
              <w:ind w:left="1141" w:hanging="1141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B94E09">
              <w:rPr>
                <w:rFonts w:asciiTheme="minorBidi" w:hAnsiTheme="minorBidi" w:cstheme="minorBidi"/>
                <w:sz w:val="24"/>
                <w:szCs w:val="24"/>
              </w:rPr>
              <w:t>Tour 8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: </w:t>
            </w:r>
            <w:r w:rsidR="00166DA7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Full day tour to visit the Pyramids, the Sphinx, the Egyptian Museum &amp; </w:t>
            </w:r>
          </w:p>
          <w:p w14:paraId="2D7893DF" w14:textId="73CF6DAD" w:rsidR="00A52FE6" w:rsidRDefault="00A52FE6" w:rsidP="00161907">
            <w:pPr>
              <w:pStyle w:val="NoSpacing"/>
              <w:tabs>
                <w:tab w:val="left" w:pos="1308"/>
              </w:tabs>
              <w:ind w:left="1141" w:hanging="1141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            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    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the Khan El </w:t>
            </w:r>
            <w:proofErr w:type="spellStart"/>
            <w:r w:rsidRPr="00854F31">
              <w:rPr>
                <w:rFonts w:asciiTheme="minorBidi" w:hAnsiTheme="minorBidi" w:cstheme="minorBidi"/>
                <w:sz w:val="24"/>
                <w:szCs w:val="24"/>
              </w:rPr>
              <w:t>Khalili</w:t>
            </w:r>
            <w:proofErr w:type="spellEnd"/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 Bazaars </w:t>
            </w:r>
          </w:p>
          <w:p w14:paraId="51E467A8" w14:textId="77777777" w:rsidR="00B94E09" w:rsidRPr="00854F31" w:rsidRDefault="00B94E09" w:rsidP="00B94E09">
            <w:pPr>
              <w:spacing w:line="240" w:lineRule="atLeast"/>
              <w:rPr>
                <w:b/>
                <w:bCs/>
                <w:color w:val="FF0000"/>
                <w:sz w:val="24"/>
                <w:szCs w:val="24"/>
              </w:rPr>
            </w:pPr>
          </w:p>
          <w:p w14:paraId="42697DA3" w14:textId="3CB09ED4" w:rsidR="00B94E09" w:rsidRDefault="00B94E09" w:rsidP="00B94E09">
            <w:pPr>
              <w:tabs>
                <w:tab w:val="left" w:pos="1308"/>
              </w:tabs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 w:rsidRPr="00854F3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Tour 9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:    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 xml:space="preserve">Daily tour to </w:t>
            </w:r>
            <w:r w:rsidRPr="002723F5">
              <w:rPr>
                <w:rFonts w:asciiTheme="minorBidi" w:hAnsiTheme="minorBidi" w:cstheme="minorBidi"/>
                <w:b/>
                <w:sz w:val="24"/>
                <w:szCs w:val="24"/>
              </w:rPr>
              <w:t xml:space="preserve">Alexandria </w:t>
            </w:r>
          </w:p>
          <w:p w14:paraId="6405AC61" w14:textId="77777777" w:rsidR="00B94E09" w:rsidRDefault="00B94E09" w:rsidP="00B94E09">
            <w:pPr>
              <w:tabs>
                <w:tab w:val="left" w:pos="1308"/>
              </w:tabs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            Visit National Museum, </w:t>
            </w:r>
          </w:p>
          <w:p w14:paraId="48B30118" w14:textId="77777777" w:rsidR="00B94E09" w:rsidRDefault="00B94E09" w:rsidP="00B94E09">
            <w:pPr>
              <w:tabs>
                <w:tab w:val="left" w:pos="1308"/>
              </w:tabs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            Catacombs,  </w:t>
            </w:r>
            <w:proofErr w:type="spellStart"/>
            <w:r>
              <w:rPr>
                <w:rFonts w:asciiTheme="minorBidi" w:hAnsiTheme="minorBidi" w:cstheme="minorBidi"/>
                <w:sz w:val="24"/>
                <w:szCs w:val="24"/>
              </w:rPr>
              <w:t>Pompeus</w:t>
            </w:r>
            <w:proofErr w:type="spellEnd"/>
            <w:r>
              <w:rPr>
                <w:rFonts w:asciiTheme="minorBidi" w:hAnsiTheme="minorBidi" w:cstheme="minorBidi"/>
                <w:sz w:val="24"/>
                <w:szCs w:val="24"/>
              </w:rPr>
              <w:t xml:space="preserve"> Pillar &amp; </w:t>
            </w:r>
          </w:p>
          <w:p w14:paraId="163DD93A" w14:textId="77777777" w:rsidR="00B94E09" w:rsidRDefault="00B94E09" w:rsidP="00B94E09">
            <w:pPr>
              <w:tabs>
                <w:tab w:val="left" w:pos="1308"/>
              </w:tabs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            Library of Alexandria</w:t>
            </w:r>
          </w:p>
          <w:p w14:paraId="5DC341F0" w14:textId="77777777" w:rsidR="00B94E09" w:rsidRDefault="00B94E09" w:rsidP="00B94E09">
            <w:pPr>
              <w:tabs>
                <w:tab w:val="left" w:pos="1308"/>
              </w:tabs>
              <w:spacing w:line="240" w:lineRule="atLeast"/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            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(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>including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854F31">
              <w:rPr>
                <w:rFonts w:asciiTheme="minorBidi" w:hAnsiTheme="minorBidi" w:cstheme="minorBidi"/>
                <w:sz w:val="24"/>
                <w:szCs w:val="24"/>
              </w:rPr>
              <w:t>Lunch</w:t>
            </w:r>
            <w:r w:rsidRPr="00854F3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)</w:t>
            </w:r>
          </w:p>
          <w:p w14:paraId="7145DC0E" w14:textId="5C0D6459" w:rsidR="00A52FE6" w:rsidRPr="00F94BB1" w:rsidRDefault="00A52FE6" w:rsidP="00F94BB1">
            <w:pPr>
              <w:pStyle w:val="NoSpacing"/>
              <w:tabs>
                <w:tab w:val="left" w:pos="1308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6A86D2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38C30500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2CA39B41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1B87E6AE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47A9616D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480B5FA0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77604C79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4462A582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17744744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62DEC9C7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17EFBB7A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62F7E52D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5B1FCF7B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6E677D3E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  <w:p w14:paraId="133CB261" w14:textId="77777777" w:rsidR="00A52FE6" w:rsidRPr="00854F31" w:rsidRDefault="00A52FE6" w:rsidP="0068116B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0AED9D3" w14:textId="77777777" w:rsidR="00A52FE6" w:rsidRPr="00854F31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5EE74AB8" w14:textId="77777777" w:rsidR="00A52FE6" w:rsidRPr="00854F31" w:rsidRDefault="00A52FE6" w:rsidP="000E6457">
            <w:pPr>
              <w:spacing w:line="240" w:lineRule="atLeast"/>
              <w:jc w:val="center"/>
              <w:rPr>
                <w:sz w:val="32"/>
                <w:szCs w:val="32"/>
              </w:rPr>
            </w:pPr>
          </w:p>
          <w:p w14:paraId="41D4D176" w14:textId="77777777" w:rsidR="00A52FE6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2FFCD47A" w14:textId="3CE8D0A0" w:rsidR="00A52FE6" w:rsidRPr="00854F31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54F31">
              <w:rPr>
                <w:sz w:val="24"/>
                <w:szCs w:val="24"/>
              </w:rPr>
              <w:t>$</w:t>
            </w:r>
            <w:r w:rsidRPr="00854F31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="00AA7327">
              <w:rPr>
                <w:sz w:val="24"/>
                <w:szCs w:val="24"/>
              </w:rPr>
              <w:t>58</w:t>
            </w:r>
          </w:p>
          <w:p w14:paraId="11700B1D" w14:textId="77777777" w:rsidR="00A52FE6" w:rsidRPr="00854F31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747B1CD9" w14:textId="77777777" w:rsidR="00A52FE6" w:rsidRPr="00F82340" w:rsidRDefault="00A52FE6" w:rsidP="000E6457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14:paraId="3B8C6A26" w14:textId="77777777" w:rsidR="00A52FE6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12671342" w14:textId="50B349C2" w:rsidR="00A52FE6" w:rsidRPr="00854F31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54F31">
              <w:rPr>
                <w:sz w:val="24"/>
                <w:szCs w:val="24"/>
              </w:rPr>
              <w:t>$</w:t>
            </w:r>
            <w:r w:rsidRPr="00854F31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="00AA7327">
              <w:rPr>
                <w:sz w:val="24"/>
                <w:szCs w:val="24"/>
              </w:rPr>
              <w:t>58</w:t>
            </w:r>
          </w:p>
          <w:p w14:paraId="175A758A" w14:textId="77777777" w:rsidR="00A52FE6" w:rsidRDefault="00A52FE6" w:rsidP="000E6457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14:paraId="64A7C904" w14:textId="77777777" w:rsidR="00A52FE6" w:rsidRDefault="00A52FE6" w:rsidP="00A52FE6">
            <w:pPr>
              <w:spacing w:line="240" w:lineRule="atLeast"/>
              <w:rPr>
                <w:sz w:val="28"/>
                <w:szCs w:val="28"/>
              </w:rPr>
            </w:pPr>
          </w:p>
          <w:p w14:paraId="7AE3441F" w14:textId="77777777" w:rsidR="00AA7327" w:rsidRPr="00F82340" w:rsidRDefault="00AA7327" w:rsidP="00A52FE6">
            <w:pPr>
              <w:spacing w:line="240" w:lineRule="atLeast"/>
              <w:rPr>
                <w:sz w:val="28"/>
                <w:szCs w:val="28"/>
              </w:rPr>
            </w:pPr>
          </w:p>
          <w:p w14:paraId="550E40F6" w14:textId="2D47F460" w:rsidR="00A52FE6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54F31">
              <w:rPr>
                <w:sz w:val="24"/>
                <w:szCs w:val="24"/>
              </w:rPr>
              <w:t>$</w:t>
            </w:r>
            <w:r w:rsidRPr="00854F31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="002723F5">
              <w:rPr>
                <w:sz w:val="24"/>
                <w:szCs w:val="24"/>
              </w:rPr>
              <w:t>67</w:t>
            </w:r>
          </w:p>
          <w:p w14:paraId="09217FA1" w14:textId="77777777" w:rsidR="00AA7327" w:rsidRDefault="00AA7327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652A0965" w14:textId="77777777" w:rsidR="00AA7327" w:rsidRDefault="00AA7327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65DA184E" w14:textId="77777777" w:rsidR="00AA7327" w:rsidRPr="00854F31" w:rsidRDefault="00AA7327" w:rsidP="00AA7327">
            <w:pPr>
              <w:spacing w:line="240" w:lineRule="atLeast"/>
              <w:rPr>
                <w:sz w:val="24"/>
                <w:szCs w:val="24"/>
              </w:rPr>
            </w:pPr>
          </w:p>
          <w:p w14:paraId="09573C2F" w14:textId="77777777" w:rsidR="00A957B4" w:rsidRDefault="00A957B4" w:rsidP="00AA732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2C893C7F" w14:textId="77777777" w:rsidR="00AA7327" w:rsidRPr="00854F31" w:rsidRDefault="00AA7327" w:rsidP="00AA7327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54F31">
              <w:rPr>
                <w:sz w:val="24"/>
                <w:szCs w:val="24"/>
              </w:rPr>
              <w:t>$</w:t>
            </w:r>
            <w:r w:rsidRPr="00854F31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Pr="00854F31">
              <w:rPr>
                <w:sz w:val="24"/>
                <w:szCs w:val="24"/>
              </w:rPr>
              <w:t>120</w:t>
            </w:r>
          </w:p>
          <w:p w14:paraId="1EDF0BBD" w14:textId="77777777" w:rsidR="00A52FE6" w:rsidRPr="00854F31" w:rsidRDefault="00A52FE6" w:rsidP="000E645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14:paraId="1AE17C89" w14:textId="77777777" w:rsidR="00A52FE6" w:rsidRDefault="00A52FE6" w:rsidP="000E6457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  <w:p w14:paraId="256BBC0E" w14:textId="5D338887" w:rsidR="00A52FE6" w:rsidRPr="00854F31" w:rsidRDefault="00A52FE6" w:rsidP="00CA4CFD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8BE0266" w14:textId="77777777" w:rsidR="00A52FE6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96CE946" w14:textId="158EF79D" w:rsidR="00A52FE6" w:rsidRDefault="00A52FE6" w:rsidP="00152625">
            <w:pPr>
              <w:spacing w:line="240" w:lineRule="atLeast"/>
            </w:pPr>
          </w:p>
        </w:tc>
      </w:tr>
      <w:tr w:rsidR="00A52FE6" w:rsidRPr="00C3194F" w14:paraId="63C347FE" w14:textId="123E0497" w:rsidTr="00A52FE6">
        <w:tc>
          <w:tcPr>
            <w:tcW w:w="4935" w:type="dxa"/>
          </w:tcPr>
          <w:p w14:paraId="54211BF9" w14:textId="77777777" w:rsidR="00A52FE6" w:rsidRDefault="00A52FE6" w:rsidP="0068116B">
            <w:pPr>
              <w:spacing w:line="240" w:lineRule="atLeast"/>
              <w:rPr>
                <w:b/>
                <w:bCs/>
                <w:color w:val="FF0000"/>
              </w:rPr>
            </w:pPr>
          </w:p>
          <w:p w14:paraId="5FC18E4E" w14:textId="21D3CB18" w:rsidR="00A52FE6" w:rsidRPr="000F6226" w:rsidRDefault="00A52FE6" w:rsidP="00B2181A">
            <w:pPr>
              <w:spacing w:line="240" w:lineRule="atLeast"/>
              <w:jc w:val="right"/>
              <w:rPr>
                <w:b/>
                <w:bCs/>
                <w:color w:val="0000FF"/>
                <w:sz w:val="28"/>
              </w:rPr>
            </w:pPr>
            <w:r w:rsidRPr="000F6226">
              <w:rPr>
                <w:b/>
                <w:bCs/>
                <w:color w:val="0000FF"/>
                <w:sz w:val="24"/>
              </w:rPr>
              <w:t xml:space="preserve">SUBTOTAL </w:t>
            </w:r>
            <w:r>
              <w:rPr>
                <w:b/>
                <w:bCs/>
                <w:color w:val="0000FF"/>
                <w:sz w:val="24"/>
              </w:rPr>
              <w:t>3</w:t>
            </w:r>
            <w:r w:rsidRPr="000F6226">
              <w:rPr>
                <w:b/>
                <w:bCs/>
                <w:color w:val="0000FF"/>
                <w:sz w:val="24"/>
              </w:rPr>
              <w:t xml:space="preserve">  Daily Tour</w:t>
            </w:r>
            <w:r>
              <w:rPr>
                <w:rFonts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 xml:space="preserve"> </w:t>
            </w:r>
            <w:r w:rsidRPr="000F6226">
              <w:rPr>
                <w:b/>
                <w:bCs/>
                <w:color w:val="0000FF"/>
                <w:sz w:val="24"/>
              </w:rPr>
              <w:t xml:space="preserve"> Program</w:t>
            </w:r>
            <w:r w:rsidRPr="000F6226">
              <w:rPr>
                <w:rFonts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 xml:space="preserve">: </w:t>
            </w:r>
            <w:r w:rsidRPr="000F6226">
              <w:rPr>
                <w:rFonts w:cs="Angsana New"/>
                <w:b/>
                <w:bCs/>
                <w:color w:val="0000FF"/>
                <w:sz w:val="28"/>
                <w:szCs w:val="28"/>
                <w:cs/>
                <w:lang w:bidi="th-TH"/>
              </w:rPr>
              <w:t xml:space="preserve">                                                  </w:t>
            </w:r>
          </w:p>
        </w:tc>
        <w:tc>
          <w:tcPr>
            <w:tcW w:w="1275" w:type="dxa"/>
          </w:tcPr>
          <w:p w14:paraId="1F7D2EB7" w14:textId="77777777" w:rsidR="00A52FE6" w:rsidRPr="00C3194F" w:rsidRDefault="00A52FE6" w:rsidP="00152625">
            <w:pPr>
              <w:spacing w:line="240" w:lineRule="atLeast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75D6EF" w14:textId="77777777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4482CEC" w14:textId="77777777" w:rsidR="00A52FE6" w:rsidRPr="00C3194F" w:rsidRDefault="00A52FE6" w:rsidP="00152625">
            <w:pPr>
              <w:spacing w:line="24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C661" w14:textId="1C6EDE05" w:rsidR="00A52FE6" w:rsidRPr="00C3194F" w:rsidRDefault="00A52FE6" w:rsidP="00152625">
            <w:pPr>
              <w:spacing w:line="240" w:lineRule="atLeast"/>
            </w:pPr>
          </w:p>
        </w:tc>
      </w:tr>
    </w:tbl>
    <w:p w14:paraId="55ADCBD1" w14:textId="77777777" w:rsidR="007D69E4" w:rsidRDefault="007D69E4" w:rsidP="000B32C3">
      <w:pPr>
        <w:spacing w:line="360" w:lineRule="auto"/>
        <w:ind w:hanging="540"/>
        <w:rPr>
          <w:b/>
          <w:bCs/>
          <w:i/>
          <w:iCs/>
          <w:sz w:val="28"/>
          <w:szCs w:val="28"/>
          <w:u w:val="single"/>
        </w:rPr>
      </w:pPr>
    </w:p>
    <w:p w14:paraId="7CFCCEB1" w14:textId="77777777" w:rsidR="00C05866" w:rsidRDefault="00C05866" w:rsidP="004D6543">
      <w:pPr>
        <w:jc w:val="center"/>
        <w:rPr>
          <w:rFonts w:asciiTheme="minorBidi" w:hAnsiTheme="minorBidi" w:cstheme="minorBidi"/>
          <w:b/>
          <w:sz w:val="32"/>
          <w:szCs w:val="32"/>
        </w:rPr>
      </w:pPr>
    </w:p>
    <w:p w14:paraId="10E87E84" w14:textId="35422CE9" w:rsidR="000B32C3" w:rsidRDefault="004D6543" w:rsidP="004D6543">
      <w:pPr>
        <w:jc w:val="center"/>
        <w:rPr>
          <w:rFonts w:asciiTheme="minorBidi" w:hAnsiTheme="minorBidi" w:cstheme="minorBidi"/>
          <w:b/>
          <w:sz w:val="32"/>
          <w:szCs w:val="32"/>
        </w:rPr>
      </w:pPr>
      <w:r w:rsidRPr="00FE71A0">
        <w:rPr>
          <w:rFonts w:asciiTheme="minorBidi" w:hAnsiTheme="minorBidi" w:cstheme="minorBidi"/>
          <w:b/>
          <w:sz w:val="32"/>
          <w:szCs w:val="32"/>
        </w:rPr>
        <w:t>Service 4</w:t>
      </w:r>
      <w:r w:rsidRPr="00FE71A0">
        <w:rPr>
          <w:rFonts w:asciiTheme="minorBidi" w:hAnsiTheme="minorBidi" w:cs="Angsana New"/>
          <w:b/>
          <w:bCs/>
          <w:sz w:val="32"/>
          <w:szCs w:val="32"/>
          <w:cs/>
          <w:lang w:bidi="th-TH"/>
        </w:rPr>
        <w:t xml:space="preserve">:  </w:t>
      </w:r>
      <w:r w:rsidRPr="00FE71A0">
        <w:rPr>
          <w:rFonts w:asciiTheme="minorBidi" w:hAnsiTheme="minorBidi" w:cstheme="minorBidi"/>
          <w:b/>
          <w:sz w:val="32"/>
          <w:szCs w:val="32"/>
        </w:rPr>
        <w:t>Pre</w:t>
      </w:r>
      <w:r w:rsidRPr="00FE71A0">
        <w:rPr>
          <w:rFonts w:asciiTheme="minorBidi" w:hAnsiTheme="minorBidi" w:cs="Angsana New"/>
          <w:b/>
          <w:bCs/>
          <w:sz w:val="32"/>
          <w:szCs w:val="32"/>
          <w:cs/>
          <w:lang w:bidi="th-TH"/>
        </w:rPr>
        <w:t xml:space="preserve">- </w:t>
      </w:r>
      <w:r w:rsidRPr="00FE71A0">
        <w:rPr>
          <w:rFonts w:asciiTheme="minorBidi" w:hAnsiTheme="minorBidi" w:cstheme="minorBidi"/>
          <w:b/>
          <w:sz w:val="32"/>
          <w:szCs w:val="32"/>
        </w:rPr>
        <w:t>or Post</w:t>
      </w:r>
      <w:r w:rsidRPr="00FE71A0">
        <w:rPr>
          <w:rFonts w:asciiTheme="minorBidi" w:hAnsiTheme="minorBidi" w:cs="Angsana New"/>
          <w:b/>
          <w:bCs/>
          <w:sz w:val="32"/>
          <w:szCs w:val="32"/>
          <w:cs/>
          <w:lang w:bidi="th-TH"/>
        </w:rPr>
        <w:t>-</w:t>
      </w:r>
      <w:r w:rsidRPr="00FE71A0">
        <w:rPr>
          <w:rFonts w:asciiTheme="minorBidi" w:hAnsiTheme="minorBidi" w:cstheme="minorBidi"/>
          <w:b/>
          <w:sz w:val="32"/>
          <w:szCs w:val="32"/>
        </w:rPr>
        <w:t>Congress Tours</w:t>
      </w:r>
    </w:p>
    <w:p w14:paraId="4694CD75" w14:textId="77777777" w:rsidR="00A52FE6" w:rsidRDefault="00A52FE6" w:rsidP="00A52FE6">
      <w:pPr>
        <w:pStyle w:val="NoSpacing"/>
        <w:tabs>
          <w:tab w:val="left" w:pos="1308"/>
        </w:tabs>
        <w:rPr>
          <w:rFonts w:asciiTheme="minorBidi" w:eastAsia="Times New Roman" w:hAnsiTheme="minorBidi" w:cstheme="minorBidi"/>
          <w:b/>
          <w:color w:val="0000FF"/>
          <w:spacing w:val="-5"/>
          <w:sz w:val="32"/>
          <w:szCs w:val="32"/>
        </w:rPr>
      </w:pPr>
    </w:p>
    <w:p w14:paraId="559AE05D" w14:textId="77777777" w:rsidR="00A52FE6" w:rsidRDefault="00A52FE6" w:rsidP="00A52FE6">
      <w:pPr>
        <w:pStyle w:val="NoSpacing"/>
        <w:tabs>
          <w:tab w:val="left" w:pos="1308"/>
        </w:tabs>
        <w:rPr>
          <w:rFonts w:asciiTheme="minorBidi" w:eastAsia="Times New Roman" w:hAnsiTheme="minorBidi" w:cstheme="minorBidi"/>
          <w:b/>
          <w:color w:val="0000FF"/>
          <w:spacing w:val="-5"/>
          <w:sz w:val="32"/>
          <w:szCs w:val="32"/>
        </w:rPr>
      </w:pP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993"/>
        <w:gridCol w:w="992"/>
        <w:gridCol w:w="1021"/>
        <w:gridCol w:w="3492"/>
      </w:tblGrid>
      <w:tr w:rsidR="00E560EA" w:rsidRPr="00C3194F" w14:paraId="72568BAE" w14:textId="77777777" w:rsidTr="00932663">
        <w:tc>
          <w:tcPr>
            <w:tcW w:w="3942" w:type="dxa"/>
            <w:vMerge w:val="restart"/>
          </w:tcPr>
          <w:p w14:paraId="3B52D8E8" w14:textId="77777777" w:rsidR="00511AAC" w:rsidRPr="00511AAC" w:rsidRDefault="00511AAC" w:rsidP="00511AAC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424A5A9B" w14:textId="7B3F0294" w:rsidR="000B32C3" w:rsidRPr="00511AAC" w:rsidRDefault="000B32C3" w:rsidP="00511AAC">
            <w:pPr>
              <w:spacing w:line="360" w:lineRule="auto"/>
              <w:jc w:val="center"/>
              <w:rPr>
                <w:b/>
                <w:bCs/>
                <w:sz w:val="34"/>
                <w:szCs w:val="34"/>
              </w:rPr>
            </w:pPr>
            <w:r w:rsidRPr="00511AAC">
              <w:rPr>
                <w:b/>
                <w:bCs/>
                <w:sz w:val="28"/>
                <w:szCs w:val="28"/>
              </w:rPr>
              <w:t>Tour</w:t>
            </w:r>
          </w:p>
        </w:tc>
        <w:tc>
          <w:tcPr>
            <w:tcW w:w="3006" w:type="dxa"/>
            <w:gridSpan w:val="3"/>
            <w:tcBorders>
              <w:bottom w:val="single" w:sz="4" w:space="0" w:color="auto"/>
            </w:tcBorders>
          </w:tcPr>
          <w:p w14:paraId="3982BF2E" w14:textId="302FB6E7" w:rsidR="000B32C3" w:rsidRPr="00CF4D8A" w:rsidRDefault="00CF009D" w:rsidP="00152625">
            <w:pPr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Price </w:t>
            </w:r>
            <w:r w:rsidRPr="00CF4D8A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/ </w:t>
            </w:r>
            <w:r w:rsidR="000B32C3" w:rsidRPr="00CF4D8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Person</w:t>
            </w:r>
            <w:r w:rsidR="00E20A6E" w:rsidRPr="00CF4D8A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B3275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in</w:t>
            </w:r>
            <w:r w:rsidR="00E20A6E" w:rsidRPr="00CF4D8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USD</w:t>
            </w:r>
          </w:p>
        </w:tc>
        <w:tc>
          <w:tcPr>
            <w:tcW w:w="3492" w:type="dxa"/>
            <w:vMerge w:val="restart"/>
          </w:tcPr>
          <w:p w14:paraId="7E17AE83" w14:textId="77777777" w:rsidR="000114D6" w:rsidRDefault="000114D6" w:rsidP="00152625">
            <w:pPr>
              <w:spacing w:line="12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</w:p>
          <w:p w14:paraId="1E189FFA" w14:textId="77777777" w:rsidR="000114D6" w:rsidRDefault="000114D6" w:rsidP="00152625">
            <w:pPr>
              <w:spacing w:line="12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</w:p>
          <w:p w14:paraId="4B6DDBAD" w14:textId="31BE07AC" w:rsidR="00932663" w:rsidRDefault="000114D6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  <w:r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(</w:t>
            </w:r>
            <w:r w:rsidR="00587FE7" w:rsidRPr="0013399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Min</w:t>
            </w:r>
            <w:r w:rsidR="00587FE7" w:rsidRPr="00133991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 xml:space="preserve">.  </w:t>
            </w:r>
            <w:r w:rsidR="00587FE7" w:rsidRPr="0013399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2  </w:t>
            </w:r>
            <w:proofErr w:type="spellStart"/>
            <w:r w:rsidR="00587FE7" w:rsidRPr="0013399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Pax</w:t>
            </w:r>
            <w:proofErr w:type="spellEnd"/>
            <w:r w:rsidR="00587FE7" w:rsidRPr="00133991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>)</w:t>
            </w:r>
          </w:p>
          <w:p w14:paraId="4F7C0A7E" w14:textId="77777777" w:rsidR="00587FE7" w:rsidRDefault="00587FE7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  <w:p w14:paraId="5B1F82FB" w14:textId="20BE9BDB" w:rsidR="00FB20ED" w:rsidRPr="00CF4D8A" w:rsidRDefault="00FB20ED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  <w:r w:rsidRPr="00CF4D8A"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  <w:t>Rates include</w:t>
            </w:r>
            <w:r w:rsidR="00133991" w:rsidRPr="00CF4D8A">
              <w:rPr>
                <w:rFonts w:asciiTheme="minorBidi" w:hAnsiTheme="minorBidi" w:cs="Angsana New"/>
                <w:bCs/>
                <w:sz w:val="24"/>
                <w:szCs w:val="24"/>
                <w:u w:val="single"/>
                <w:cs/>
                <w:lang w:bidi="th-TH"/>
              </w:rPr>
              <w:t>:</w:t>
            </w:r>
          </w:p>
          <w:p w14:paraId="2688233E" w14:textId="76E104F6" w:rsidR="00FB20ED" w:rsidRPr="00CE6C2A" w:rsidRDefault="00FB20ED" w:rsidP="00CE6C2A">
            <w:pPr>
              <w:spacing w:line="120" w:lineRule="atLeast"/>
              <w:rPr>
                <w:rFonts w:asciiTheme="minorBidi" w:hAnsiTheme="minorBidi" w:cstheme="minorBidi"/>
                <w:bCs/>
                <w:sz w:val="22"/>
                <w:szCs w:val="22"/>
              </w:rPr>
            </w:pPr>
            <w:r w:rsidRPr="00CE6C2A">
              <w:rPr>
                <w:rFonts w:asciiTheme="minorBidi" w:hAnsiTheme="minorBidi" w:cstheme="minorBidi"/>
                <w:bCs/>
                <w:sz w:val="22"/>
                <w:szCs w:val="22"/>
                <w:cs/>
                <w:lang w:bidi="th-TH"/>
              </w:rPr>
              <w:t>*</w:t>
            </w:r>
            <w:r w:rsidR="00CE6C2A" w:rsidRPr="00CE6C2A">
              <w:rPr>
                <w:rFonts w:asciiTheme="minorBidi" w:hAnsiTheme="minorBidi" w:cstheme="minorBidi"/>
                <w:bCs/>
                <w:sz w:val="22"/>
                <w:szCs w:val="22"/>
                <w:cs/>
                <w:lang w:bidi="th-TH"/>
              </w:rPr>
              <w:t xml:space="preserve">All Transfers in Cairo,Lusor and Aswan </w:t>
            </w:r>
          </w:p>
          <w:p w14:paraId="22ACE2B7" w14:textId="77777777" w:rsidR="00CF4D8A" w:rsidRDefault="00FB20ED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</w:t>
            </w:r>
            <w:r w:rsidR="00F02D42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4 </w:t>
            </w:r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nights on bo</w:t>
            </w:r>
            <w:r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ard of 5 stars </w:t>
            </w:r>
          </w:p>
          <w:p w14:paraId="12241F2E" w14:textId="77777777" w:rsidR="00CF4D8A" w:rsidRDefault="00CF4D8A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</w:t>
            </w:r>
            <w:r w:rsidR="00FB20ED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Nile cruise ship</w:t>
            </w:r>
            <w:r w:rsidR="000F42EF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on Full board </w:t>
            </w: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  <w:p w14:paraId="153759D5" w14:textId="77777777" w:rsidR="00CF4D8A" w:rsidRDefault="00CF4D8A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</w:t>
            </w:r>
            <w:r w:rsidR="000F42EF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basis </w:t>
            </w: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including </w:t>
            </w:r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sightseeing </w:t>
            </w:r>
            <w:r w:rsidR="00FB20ED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in  </w:t>
            </w:r>
          </w:p>
          <w:p w14:paraId="2B77D030" w14:textId="6C9ED2CF" w:rsidR="00FB20ED" w:rsidRPr="00CF4D8A" w:rsidRDefault="00CF4D8A" w:rsidP="00CE6C2A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</w:t>
            </w:r>
            <w:r w:rsidR="00FB20ED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FB20ED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Luxor</w:t>
            </w: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– </w:t>
            </w:r>
            <w:proofErr w:type="spellStart"/>
            <w:r w:rsidR="00FB20ED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Edfu</w:t>
            </w:r>
            <w:proofErr w:type="spellEnd"/>
            <w:r w:rsidR="00FB20ED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="00FB20ED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–</w:t>
            </w:r>
            <w:r w:rsidR="00CE6C2A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</w:t>
            </w:r>
            <w:proofErr w:type="spellStart"/>
            <w:r w:rsidR="00CE6C2A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Komombo</w:t>
            </w:r>
            <w:proofErr w:type="spellEnd"/>
            <w:r w:rsidR="00CE6C2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-Aswan </w:t>
            </w:r>
          </w:p>
          <w:p w14:paraId="4C3894EE" w14:textId="65579C83" w:rsidR="00CE6C2A" w:rsidRDefault="00CE6C2A" w:rsidP="00CE6C2A">
            <w:pPr>
              <w:spacing w:line="120" w:lineRule="atLeast"/>
              <w:rPr>
                <w:rFonts w:asciiTheme="minorBidi" w:hAnsiTheme="minorBidi" w:cstheme="minorBidi"/>
                <w:bCs/>
                <w:color w:val="7030A0"/>
                <w:sz w:val="24"/>
                <w:szCs w:val="24"/>
              </w:rPr>
            </w:pPr>
            <w:r w:rsidRPr="00023E71">
              <w:rPr>
                <w:rFonts w:asciiTheme="minorBidi" w:hAnsiTheme="minorBidi" w:cstheme="minorBidi"/>
                <w:bCs/>
                <w:color w:val="7030A0"/>
                <w:sz w:val="24"/>
                <w:szCs w:val="24"/>
              </w:rPr>
              <w:t xml:space="preserve">Transfer from </w:t>
            </w:r>
            <w:r>
              <w:rPr>
                <w:rFonts w:asciiTheme="minorBidi" w:hAnsiTheme="minorBidi" w:cstheme="minorBidi"/>
                <w:bCs/>
                <w:color w:val="7030A0"/>
                <w:sz w:val="24"/>
                <w:szCs w:val="24"/>
              </w:rPr>
              <w:t xml:space="preserve">Cruise </w:t>
            </w:r>
          </w:p>
          <w:p w14:paraId="1CE304B7" w14:textId="6FE74D2D" w:rsidR="00CE6C2A" w:rsidRPr="00A957B4" w:rsidRDefault="00CE6C2A" w:rsidP="00CE6C2A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color w:val="7030A0"/>
                <w:sz w:val="24"/>
                <w:szCs w:val="24"/>
              </w:rPr>
              <w:t xml:space="preserve">  To Abu Simbel by Bus  in Pre Congress Tour </w:t>
            </w:r>
          </w:p>
          <w:p w14:paraId="45543DE0" w14:textId="2A2186D6" w:rsidR="000B32C3" w:rsidRPr="00CF4D8A" w:rsidRDefault="000B32C3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  <w:r w:rsidRPr="00CF4D8A"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  <w:t>Rates do not include</w:t>
            </w:r>
            <w:r w:rsidRPr="00CF4D8A">
              <w:rPr>
                <w:rFonts w:asciiTheme="minorBidi" w:hAnsiTheme="minorBidi" w:cs="Angsana New"/>
                <w:bCs/>
                <w:sz w:val="24"/>
                <w:szCs w:val="24"/>
                <w:u w:val="single"/>
                <w:cs/>
                <w:lang w:bidi="th-TH"/>
              </w:rPr>
              <w:t>:</w:t>
            </w:r>
          </w:p>
          <w:p w14:paraId="4BD6A17A" w14:textId="5BFB17BF" w:rsidR="000B32C3" w:rsidRPr="00CF4D8A" w:rsidRDefault="00FB20ED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 </w:t>
            </w:r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Egypt entry Visa</w:t>
            </w:r>
            <w:r w:rsidR="000B32C3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.</w:t>
            </w:r>
          </w:p>
          <w:p w14:paraId="3A27254D" w14:textId="77777777" w:rsidR="00FC06ED" w:rsidRPr="00CF4D8A" w:rsidRDefault="00FC06ED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 </w:t>
            </w:r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Domestic flights </w:t>
            </w:r>
          </w:p>
          <w:p w14:paraId="3373BDB5" w14:textId="73D97133" w:rsidR="000B32C3" w:rsidRPr="00CF4D8A" w:rsidRDefault="00FC06ED" w:rsidP="00CE6C2A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 </w:t>
            </w:r>
            <w:r w:rsidR="004F37EA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Cairo</w:t>
            </w:r>
            <w:r w:rsidR="004F37EA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/</w:t>
            </w:r>
            <w:r w:rsidR="00CE6C2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Luxor</w:t>
            </w:r>
            <w:r w:rsidR="004F37EA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r w:rsidR="00CE6C2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Aswan </w:t>
            </w:r>
            <w:r w:rsidR="00CE6C2A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Cairo</w:t>
            </w:r>
            <w:r w:rsidR="00CE6C2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  <w:p w14:paraId="4CFA1D90" w14:textId="3E7B6634" w:rsidR="00FC06ED" w:rsidRPr="00CF4D8A" w:rsidRDefault="00FC06ED" w:rsidP="00152625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 </w:t>
            </w:r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Personal expenses like </w:t>
            </w:r>
          </w:p>
          <w:p w14:paraId="191774E4" w14:textId="77D897F4" w:rsidR="00E20A6E" w:rsidRPr="00CE6C2A" w:rsidRDefault="00FC06ED" w:rsidP="00CE6C2A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 </w:t>
            </w:r>
            <w:r w:rsidR="004F37EA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  <w:proofErr w:type="gramStart"/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drinks</w:t>
            </w:r>
            <w:proofErr w:type="gramEnd"/>
            <w:r w:rsidR="000B32C3"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or tips</w:t>
            </w:r>
            <w:r w:rsidR="000B32C3" w:rsidRPr="00CF4D8A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.</w:t>
            </w:r>
          </w:p>
          <w:p w14:paraId="7A25484B" w14:textId="5617975F" w:rsidR="00511AAC" w:rsidRPr="00CF4D8A" w:rsidRDefault="00B50AED" w:rsidP="00152625">
            <w:pPr>
              <w:spacing w:line="12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  <w:lang w:bidi="th-TH"/>
              </w:rPr>
            </w:pPr>
            <w:r w:rsidRPr="004606DC">
              <w:rPr>
                <w:rFonts w:asciiTheme="minorBidi" w:hAnsiTheme="minorBidi" w:cs="Angsana New"/>
                <w:b/>
                <w:bCs/>
                <w:color w:val="000000" w:themeColor="text1"/>
                <w:sz w:val="18"/>
                <w:szCs w:val="18"/>
                <w:cs/>
                <w:lang w:bidi="th-TH"/>
              </w:rPr>
              <w:t>(</w:t>
            </w:r>
            <w:r w:rsidR="00564C80" w:rsidRPr="004606DC">
              <w:rPr>
                <w:rFonts w:asciiTheme="minorBidi" w:hAnsiTheme="minorBidi" w:cstheme="minorBidi"/>
                <w:b/>
                <w:bCs/>
                <w:color w:val="000000" w:themeColor="text1"/>
                <w:sz w:val="18"/>
                <w:szCs w:val="18"/>
              </w:rPr>
              <w:t xml:space="preserve">Air Fare is subject to </w:t>
            </w:r>
            <w:r w:rsidR="004606DC" w:rsidRPr="004606DC">
              <w:rPr>
                <w:rFonts w:asciiTheme="minorBidi" w:hAnsiTheme="minorBidi" w:cstheme="minorBidi"/>
                <w:b/>
                <w:bCs/>
                <w:color w:val="000000" w:themeColor="text1"/>
                <w:sz w:val="18"/>
                <w:szCs w:val="18"/>
              </w:rPr>
              <w:t>be changed</w:t>
            </w:r>
            <w:r w:rsidR="004606DC" w:rsidRPr="004606DC"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606DC" w:rsidRPr="004606DC">
              <w:rPr>
                <w:b/>
                <w:bCs/>
              </w:rPr>
              <w:t>according to The Class at the time of booking or any new Government taxes</w:t>
            </w:r>
            <w:r w:rsidRPr="004606DC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>)</w:t>
            </w:r>
            <w:r w:rsidR="00511AAC" w:rsidRPr="00CF4D8A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 xml:space="preserve"> </w:t>
            </w:r>
          </w:p>
          <w:p w14:paraId="019CAAF1" w14:textId="37273ED7" w:rsidR="00511AAC" w:rsidRPr="00CF4D8A" w:rsidRDefault="00511AAC" w:rsidP="00152625">
            <w:pPr>
              <w:spacing w:line="12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  <w:lang w:bidi="th-TH"/>
              </w:rPr>
            </w:pPr>
          </w:p>
        </w:tc>
      </w:tr>
      <w:tr w:rsidR="00534E64" w:rsidRPr="00C3194F" w14:paraId="779BC6D0" w14:textId="77777777" w:rsidTr="00932663">
        <w:trPr>
          <w:trHeight w:val="802"/>
        </w:trPr>
        <w:tc>
          <w:tcPr>
            <w:tcW w:w="39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D3991E3" w14:textId="2E7A7E35" w:rsidR="00534E64" w:rsidRPr="00C3194F" w:rsidRDefault="00534E64" w:rsidP="00152625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0F1A" w14:textId="77777777" w:rsidR="00FB20ED" w:rsidRPr="00CF4D8A" w:rsidRDefault="00534E64" w:rsidP="00FB20ED">
            <w:pPr>
              <w:spacing w:line="360" w:lineRule="auto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CF4D8A">
              <w:rPr>
                <w:rFonts w:asciiTheme="minorBidi" w:hAnsiTheme="minorBidi" w:cstheme="minorBidi"/>
                <w:sz w:val="24"/>
                <w:szCs w:val="24"/>
              </w:rPr>
              <w:t xml:space="preserve">In </w:t>
            </w:r>
          </w:p>
          <w:p w14:paraId="27564949" w14:textId="697838A7" w:rsidR="00534E64" w:rsidRPr="00CF4D8A" w:rsidRDefault="00534E64" w:rsidP="00FB20ED">
            <w:pPr>
              <w:spacing w:line="360" w:lineRule="auto"/>
              <w:jc w:val="center"/>
              <w:rPr>
                <w:rFonts w:asciiTheme="minorBidi" w:hAnsiTheme="minorBidi" w:cstheme="minorBidi"/>
              </w:rPr>
            </w:pPr>
            <w:r w:rsidRPr="00CF4D8A">
              <w:rPr>
                <w:rFonts w:asciiTheme="minorBidi" w:hAnsiTheme="minorBidi" w:cstheme="minorBidi"/>
                <w:sz w:val="24"/>
                <w:szCs w:val="24"/>
              </w:rPr>
              <w:t>Single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7766" w14:textId="77777777" w:rsidR="00534E64" w:rsidRPr="00CF4D8A" w:rsidRDefault="00534E64" w:rsidP="00511AAC">
            <w:pPr>
              <w:spacing w:line="360" w:lineRule="auto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CF4D8A">
              <w:rPr>
                <w:rFonts w:asciiTheme="minorBidi" w:hAnsiTheme="minorBidi" w:cstheme="minorBidi"/>
                <w:sz w:val="24"/>
                <w:szCs w:val="24"/>
              </w:rPr>
              <w:t>In</w:t>
            </w:r>
          </w:p>
          <w:p w14:paraId="6D0E4A79" w14:textId="35153081" w:rsidR="00534E64" w:rsidRPr="00CF4D8A" w:rsidRDefault="00534E64" w:rsidP="00E20A6E">
            <w:pPr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CF4D8A">
              <w:rPr>
                <w:rFonts w:asciiTheme="minorBidi" w:hAnsiTheme="minorBidi" w:cstheme="minorBidi"/>
                <w:sz w:val="24"/>
                <w:szCs w:val="24"/>
              </w:rPr>
              <w:t>Double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8639" w14:textId="77777777" w:rsidR="00FB20ED" w:rsidRPr="00CF4D8A" w:rsidRDefault="00534E64" w:rsidP="00FB20ED">
            <w:pPr>
              <w:spacing w:line="360" w:lineRule="auto"/>
              <w:ind w:left="192"/>
              <w:rPr>
                <w:rFonts w:asciiTheme="minorBidi" w:hAnsiTheme="minorBidi" w:cstheme="minorBidi"/>
                <w:sz w:val="24"/>
                <w:szCs w:val="24"/>
              </w:rPr>
            </w:pPr>
            <w:r w:rsidRPr="00CF4D8A">
              <w:rPr>
                <w:rFonts w:asciiTheme="minorBidi" w:hAnsiTheme="minorBidi" w:cstheme="minorBidi"/>
                <w:sz w:val="24"/>
                <w:szCs w:val="24"/>
              </w:rPr>
              <w:t>In</w:t>
            </w:r>
          </w:p>
          <w:p w14:paraId="5FFDAC50" w14:textId="752F1444" w:rsidR="00534E64" w:rsidRPr="00CF4D8A" w:rsidRDefault="00534E64" w:rsidP="00FB20ED">
            <w:pPr>
              <w:spacing w:line="36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CF4D8A">
              <w:rPr>
                <w:rFonts w:asciiTheme="minorBidi" w:hAnsiTheme="minorBidi" w:cstheme="minorBidi"/>
                <w:sz w:val="24"/>
                <w:szCs w:val="24"/>
              </w:rPr>
              <w:t>Triple</w:t>
            </w:r>
          </w:p>
        </w:tc>
        <w:tc>
          <w:tcPr>
            <w:tcW w:w="3492" w:type="dxa"/>
            <w:vMerge/>
            <w:tcBorders>
              <w:left w:val="single" w:sz="4" w:space="0" w:color="auto"/>
            </w:tcBorders>
          </w:tcPr>
          <w:p w14:paraId="584C0655" w14:textId="5826B514" w:rsidR="00534E64" w:rsidRPr="00CF4D8A" w:rsidRDefault="00534E64" w:rsidP="00152625">
            <w:pPr>
              <w:numPr>
                <w:ilvl w:val="0"/>
                <w:numId w:val="23"/>
              </w:numPr>
              <w:tabs>
                <w:tab w:val="clear" w:pos="720"/>
              </w:tabs>
              <w:spacing w:line="120" w:lineRule="atLeast"/>
              <w:ind w:left="72" w:hanging="72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534E64" w:rsidRPr="00C3194F" w14:paraId="3759B6AD" w14:textId="77777777" w:rsidTr="00932663">
        <w:tc>
          <w:tcPr>
            <w:tcW w:w="394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CEA2085" w14:textId="5753FD8E" w:rsidR="00FB20ED" w:rsidRPr="00133991" w:rsidRDefault="00FB20ED" w:rsidP="00FB20ED">
            <w:pPr>
              <w:spacing w:line="240" w:lineRule="atLeast"/>
              <w:jc w:val="both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</w:p>
          <w:p w14:paraId="2E2714E5" w14:textId="68D3B8FE" w:rsidR="00534E64" w:rsidRPr="00133991" w:rsidRDefault="00932663" w:rsidP="00FB20ED">
            <w:pPr>
              <w:spacing w:line="240" w:lineRule="atLeast"/>
              <w:jc w:val="both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 </w:t>
            </w:r>
            <w:r w:rsidR="007C5F16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 </w:t>
            </w:r>
            <w:r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534E64" w:rsidRPr="0013399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Nile Cruise </w:t>
            </w:r>
            <w:r w:rsidR="00983285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Ship</w:t>
            </w:r>
          </w:p>
          <w:p w14:paraId="3AB31D48" w14:textId="3E48312A" w:rsidR="007307BE" w:rsidRDefault="00587FE7" w:rsidP="00EA3CC4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    </w:t>
            </w:r>
            <w:r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Luxor</w:t>
            </w: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– </w:t>
            </w:r>
            <w:proofErr w:type="spellStart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>Esna</w:t>
            </w:r>
            <w:proofErr w:type="spellEnd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- </w:t>
            </w:r>
            <w:proofErr w:type="spellStart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>Edfu</w:t>
            </w:r>
            <w:proofErr w:type="spellEnd"/>
            <w:r w:rsidR="00EA3CC4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>Kom</w:t>
            </w:r>
            <w:proofErr w:type="spellEnd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</w:t>
            </w:r>
            <w:proofErr w:type="spellStart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>O</w:t>
            </w:r>
            <w:r w:rsidRPr="00CF4D8A">
              <w:rPr>
                <w:rFonts w:asciiTheme="minorBidi" w:hAnsiTheme="minorBidi" w:cstheme="minorBidi"/>
                <w:bCs/>
                <w:sz w:val="24"/>
                <w:szCs w:val="24"/>
              </w:rPr>
              <w:t>mbo</w:t>
            </w:r>
            <w:proofErr w:type="spellEnd"/>
            <w:r w:rsidR="007307BE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- </w:t>
            </w:r>
          </w:p>
          <w:p w14:paraId="53F594BF" w14:textId="39DBBF57" w:rsidR="00587FE7" w:rsidRPr="00CF4D8A" w:rsidRDefault="007307BE" w:rsidP="00EA3CC4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    </w:t>
            </w:r>
            <w:r w:rsidR="00EA3CC4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Aswan </w:t>
            </w:r>
          </w:p>
          <w:p w14:paraId="23B5019E" w14:textId="77777777" w:rsidR="00587FE7" w:rsidRPr="007C5F16" w:rsidRDefault="00587FE7" w:rsidP="00587FE7">
            <w:pPr>
              <w:ind w:left="315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  <w:u w:val="single"/>
              </w:rPr>
            </w:pPr>
            <w:r w:rsidRPr="0013399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  <w:u w:val="single"/>
              </w:rPr>
              <w:t>4 Nights</w:t>
            </w:r>
            <w:r w:rsidRPr="00133991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u w:val="single"/>
                <w:cs/>
                <w:lang w:bidi="th-TH"/>
              </w:rPr>
              <w:t xml:space="preserve"> / </w:t>
            </w:r>
            <w:r w:rsidRPr="0013399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  <w:u w:val="single"/>
              </w:rPr>
              <w:t xml:space="preserve">5 days </w:t>
            </w:r>
          </w:p>
          <w:p w14:paraId="02371085" w14:textId="77777777" w:rsidR="00932663" w:rsidRPr="00133991" w:rsidRDefault="00932663" w:rsidP="00511AAC">
            <w:pPr>
              <w:ind w:left="315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  <w:u w:val="single"/>
              </w:rPr>
            </w:pPr>
          </w:p>
          <w:p w14:paraId="7DEE589C" w14:textId="0733528E" w:rsidR="00534E64" w:rsidRDefault="00932663" w:rsidP="00932663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3399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534E64" w:rsidRPr="001339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PRE Congress Tour</w:t>
            </w:r>
          </w:p>
          <w:p w14:paraId="1C20A589" w14:textId="4E57805A" w:rsidR="00D92CAD" w:rsidRPr="00133991" w:rsidRDefault="00511AAC" w:rsidP="00511AAC">
            <w:pPr>
              <w:ind w:left="315"/>
              <w:rPr>
                <w:rFonts w:asciiTheme="minorBidi" w:hAnsiTheme="minorBidi" w:cstheme="minorBidi"/>
                <w:sz w:val="24"/>
                <w:szCs w:val="24"/>
              </w:rPr>
            </w:pPr>
            <w:r w:rsidRPr="00133991">
              <w:rPr>
                <w:rFonts w:asciiTheme="minorBidi" w:hAnsiTheme="minorBidi" w:cstheme="minorBidi"/>
                <w:sz w:val="24"/>
                <w:szCs w:val="24"/>
              </w:rPr>
              <w:t>Check i</w:t>
            </w:r>
            <w:r w:rsidR="00CF4D8A">
              <w:rPr>
                <w:rFonts w:asciiTheme="minorBidi" w:hAnsiTheme="minorBidi" w:cstheme="minorBidi"/>
                <w:sz w:val="24"/>
                <w:szCs w:val="24"/>
              </w:rPr>
              <w:t>n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: </w:t>
            </w:r>
            <w:r w:rsidR="00D92CAD" w:rsidRPr="00133991">
              <w:rPr>
                <w:rFonts w:asciiTheme="minorBidi" w:hAnsiTheme="minorBidi" w:cstheme="minorBidi"/>
                <w:sz w:val="24"/>
                <w:szCs w:val="24"/>
              </w:rPr>
              <w:t>19 Oct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.</w:t>
            </w:r>
            <w:r w:rsidR="00D92CAD"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="006C6810" w:rsidRPr="00133991">
              <w:rPr>
                <w:rFonts w:asciiTheme="minorBidi" w:hAnsiTheme="minorBidi" w:cstheme="minorBidi"/>
                <w:sz w:val="24"/>
                <w:szCs w:val="24"/>
              </w:rPr>
              <w:t>2017</w:t>
            </w:r>
          </w:p>
          <w:p w14:paraId="3BCA5308" w14:textId="7A7EA25C" w:rsidR="00534E64" w:rsidRPr="00133991" w:rsidRDefault="00511AAC" w:rsidP="00511AAC">
            <w:pPr>
              <w:ind w:left="315"/>
              <w:rPr>
                <w:rFonts w:asciiTheme="minorBidi" w:hAnsiTheme="minorBidi" w:cstheme="minorBidi"/>
                <w:sz w:val="24"/>
                <w:szCs w:val="24"/>
              </w:rPr>
            </w:pPr>
            <w:r w:rsidRPr="00133991">
              <w:rPr>
                <w:rFonts w:asciiTheme="minorBidi" w:hAnsiTheme="minorBidi" w:cstheme="minorBidi"/>
                <w:sz w:val="24"/>
                <w:szCs w:val="24"/>
              </w:rPr>
              <w:t>Check o</w:t>
            </w:r>
            <w:r w:rsidR="00CF4D8A">
              <w:rPr>
                <w:rFonts w:asciiTheme="minorBidi" w:hAnsiTheme="minorBidi" w:cstheme="minorBidi"/>
                <w:sz w:val="24"/>
                <w:szCs w:val="24"/>
              </w:rPr>
              <w:t>ut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: 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>23 Oct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.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 xml:space="preserve"> 201</w:t>
            </w:r>
            <w:r w:rsidR="006C6810" w:rsidRPr="00133991"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534E64"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</w:p>
          <w:p w14:paraId="5BE02535" w14:textId="600C1F12" w:rsidR="00534E64" w:rsidRPr="00133991" w:rsidRDefault="006C6810" w:rsidP="00511AAC">
            <w:pPr>
              <w:ind w:left="315"/>
              <w:rPr>
                <w:rFonts w:asciiTheme="minorBidi" w:hAnsiTheme="minorBidi" w:cstheme="minorBidi"/>
                <w:sz w:val="24"/>
                <w:szCs w:val="24"/>
              </w:rPr>
            </w:pPr>
            <w:r w:rsidRPr="00133991">
              <w:rPr>
                <w:rFonts w:asciiTheme="minorBidi" w:hAnsiTheme="minorBidi" w:cstheme="minorBidi"/>
                <w:sz w:val="24"/>
                <w:szCs w:val="24"/>
              </w:rPr>
              <w:t>Special Nile Cruise T</w:t>
            </w:r>
            <w:r w:rsidR="00511AAC" w:rsidRPr="00133991">
              <w:rPr>
                <w:rFonts w:asciiTheme="minorBidi" w:hAnsiTheme="minorBidi" w:cstheme="minorBidi"/>
                <w:sz w:val="24"/>
                <w:szCs w:val="24"/>
              </w:rPr>
              <w:t>rip matching w</w:t>
            </w:r>
            <w:r w:rsidR="001F3162" w:rsidRPr="001F3162">
              <w:rPr>
                <w:rFonts w:asciiTheme="minorBidi" w:hAnsiTheme="minorBidi" w:cs="Angsana New"/>
                <w:sz w:val="40"/>
                <w:szCs w:val="40"/>
                <w:cs/>
                <w:lang w:bidi="th-TH"/>
              </w:rPr>
              <w:t xml:space="preserve">ith 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>the Sun Festival o</w:t>
            </w:r>
            <w:r w:rsidR="00511AAC" w:rsidRPr="00133991">
              <w:rPr>
                <w:rFonts w:asciiTheme="minorBidi" w:hAnsiTheme="minorBidi" w:cstheme="minorBidi"/>
                <w:sz w:val="24"/>
                <w:szCs w:val="24"/>
              </w:rPr>
              <w:t>n</w:t>
            </w:r>
            <w:r w:rsidR="00534E64"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="00FC06ED" w:rsidRPr="00133991">
              <w:rPr>
                <w:rFonts w:asciiTheme="minorBidi" w:hAnsiTheme="minorBidi" w:cstheme="minorBidi"/>
                <w:sz w:val="24"/>
                <w:szCs w:val="24"/>
              </w:rPr>
              <w:t xml:space="preserve">22 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>Oct</w:t>
            </w:r>
            <w:r w:rsidR="00511AAC"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. 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>2017</w:t>
            </w:r>
          </w:p>
          <w:p w14:paraId="39827865" w14:textId="77777777" w:rsidR="00FB20ED" w:rsidRPr="00133991" w:rsidRDefault="00FB20ED" w:rsidP="00FB20ED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483BCC60" w14:textId="03784937" w:rsidR="00511AAC" w:rsidRPr="00133991" w:rsidRDefault="00D3524A" w:rsidP="00FB20ED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>
              <w:rPr>
                <w:rFonts w:ascii="Segoe UI Symbol" w:eastAsia="MS Gothic" w:hAnsi="Segoe UI Symbol" w:cs="Angsana New"/>
                <w:sz w:val="24"/>
                <w:szCs w:val="24"/>
                <w:cs/>
                <w:lang w:bidi="th-TH"/>
              </w:rPr>
              <w:t xml:space="preserve">     </w:t>
            </w:r>
            <w:r w:rsidR="00534E64" w:rsidRPr="001339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POST Congress Nile Cruise </w:t>
            </w:r>
          </w:p>
          <w:p w14:paraId="4435F20D" w14:textId="04C0AC6B" w:rsidR="00534E64" w:rsidRPr="00133991" w:rsidRDefault="00511AAC" w:rsidP="00FB20ED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33991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   </w:t>
            </w:r>
            <w:r w:rsidR="0000039C">
              <w:rPr>
                <w:rFonts w:asciiTheme="minorBidi" w:hAnsiTheme="minorBidi" w:cs="Angsana New" w:hint="cs"/>
                <w:b/>
                <w:bCs/>
                <w:sz w:val="24"/>
                <w:szCs w:val="24"/>
                <w:cs/>
                <w:lang w:bidi="th-TH"/>
              </w:rPr>
              <w:t xml:space="preserve">  </w:t>
            </w:r>
            <w:r w:rsidRPr="00133991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534E64" w:rsidRPr="001339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Tour</w:t>
            </w:r>
          </w:p>
          <w:p w14:paraId="7F9C3E4F" w14:textId="4ECD3738" w:rsidR="00511AAC" w:rsidRPr="00133991" w:rsidRDefault="00511AAC" w:rsidP="00FB20ED">
            <w:pPr>
              <w:pStyle w:val="NoSpacing"/>
              <w:rPr>
                <w:rFonts w:asciiTheme="minorBidi" w:hAnsiTheme="minorBidi" w:cstheme="minorBidi"/>
                <w:sz w:val="24"/>
                <w:szCs w:val="24"/>
                <w:lang w:bidi="th-TH"/>
              </w:rPr>
            </w:pPr>
            <w:r w:rsidRPr="00133991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    </w:t>
            </w:r>
            <w:r w:rsidR="0000039C">
              <w:rPr>
                <w:rFonts w:asciiTheme="minorBidi" w:hAnsiTheme="minorBidi" w:cs="Angsana New" w:hint="cs"/>
                <w:b/>
                <w:bCs/>
                <w:sz w:val="24"/>
                <w:szCs w:val="24"/>
                <w:cs/>
                <w:lang w:bidi="th-TH"/>
              </w:rPr>
              <w:t xml:space="preserve">  </w:t>
            </w:r>
            <w:r w:rsidR="00D3524A" w:rsidRPr="0013399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="00D3524A"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="0000039C">
              <w:rPr>
                <w:rFonts w:asciiTheme="minorBidi" w:hAnsiTheme="minorBidi" w:cs="Angsana New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>Check in 28 Oct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 xml:space="preserve"> 2017</w:t>
            </w:r>
            <w:r w:rsidR="00534E64"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/ </w:t>
            </w:r>
          </w:p>
          <w:p w14:paraId="6493AEFE" w14:textId="389D7290" w:rsidR="00534E64" w:rsidRDefault="00EC6A80" w:rsidP="00FB20ED">
            <w:pPr>
              <w:pStyle w:val="NoSpacing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</w:t>
            </w:r>
            <w:r w:rsidR="00D3524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4B08E7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511AAC" w:rsidRPr="00133991">
              <w:rPr>
                <w:rFonts w:asciiTheme="minorBidi" w:hAnsiTheme="minorBidi" w:cstheme="minorBidi"/>
                <w:sz w:val="24"/>
                <w:szCs w:val="24"/>
              </w:rPr>
              <w:t>Check o</w:t>
            </w:r>
            <w:r w:rsidR="00534E64" w:rsidRPr="00133991">
              <w:rPr>
                <w:rFonts w:asciiTheme="minorBidi" w:hAnsiTheme="minorBidi" w:cstheme="minorBidi"/>
                <w:sz w:val="24"/>
                <w:szCs w:val="24"/>
              </w:rPr>
              <w:t>ut 1 Nov 2017</w:t>
            </w:r>
          </w:p>
          <w:p w14:paraId="704CA437" w14:textId="0B40BEE7" w:rsidR="00D3524A" w:rsidRDefault="00D3524A" w:rsidP="00FB20ED">
            <w:pPr>
              <w:pStyle w:val="NoSpacing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           OR   </w:t>
            </w:r>
          </w:p>
          <w:p w14:paraId="652A9023" w14:textId="5BFF5807" w:rsidR="00D3524A" w:rsidRDefault="00D3524A" w:rsidP="00FB20ED">
            <w:pPr>
              <w:pStyle w:val="NoSpacing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</w:t>
            </w:r>
            <w:r w:rsidRPr="0013399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Theme="minorBidi" w:hAnsiTheme="minorBidi" w:cs="Angsana New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Check in 29 Oct 2017</w:t>
            </w:r>
          </w:p>
          <w:p w14:paraId="4EB9E014" w14:textId="2B99A449" w:rsidR="00D3524A" w:rsidRPr="00133991" w:rsidRDefault="00D3524A" w:rsidP="00FB20ED">
            <w:pPr>
              <w:pStyle w:val="NoSpacing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 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>Check o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ut 2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 xml:space="preserve"> Nov 2017</w:t>
            </w:r>
          </w:p>
          <w:p w14:paraId="10AD310D" w14:textId="77777777" w:rsidR="00534E64" w:rsidRPr="00133991" w:rsidRDefault="00534E64" w:rsidP="00152625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5F3F6CFA" w14:textId="77777777" w:rsidR="00534E64" w:rsidRPr="00133991" w:rsidRDefault="00534E64" w:rsidP="00152625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A7F0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201020BB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7C139B5E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045390A6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128C6176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0B119E4F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0C350CB6" w14:textId="2E83A304" w:rsidR="00534E64" w:rsidRPr="00CF4D8A" w:rsidRDefault="006C6810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$ </w:t>
            </w:r>
            <w:r w:rsidR="00534E64"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890</w:t>
            </w:r>
          </w:p>
          <w:p w14:paraId="6A355DFC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1C636B69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2D1C4CF9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31C1BE48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0AD911E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4350E043" w14:textId="77777777" w:rsidR="00FB20ED" w:rsidRPr="00CF4D8A" w:rsidRDefault="00FB20ED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4DA5183F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41EF31B8" w14:textId="77777777" w:rsidR="00511AAC" w:rsidRPr="00CF4D8A" w:rsidRDefault="00511AAC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60FEA118" w14:textId="77777777" w:rsidR="00511AAC" w:rsidRPr="00CF4D8A" w:rsidRDefault="00511AAC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519FF58A" w14:textId="105326A7" w:rsidR="00534E64" w:rsidRPr="00CF4D8A" w:rsidRDefault="006C6810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$ </w:t>
            </w:r>
            <w:r w:rsidR="00534E64"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8202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2A5F7242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179DE7E4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6AE880DB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5AD985F0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64FA937C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57A0E66B" w14:textId="65F4374E" w:rsidR="00534E64" w:rsidRPr="00CF4D8A" w:rsidRDefault="006C6810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$ </w:t>
            </w:r>
            <w:r w:rsidR="00534E64"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750</w:t>
            </w:r>
          </w:p>
          <w:p w14:paraId="4054DFE1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131D9A80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1BCD938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4E62670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3C5D8283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10B83DBD" w14:textId="77777777" w:rsidR="00FB20ED" w:rsidRPr="00CF4D8A" w:rsidRDefault="00FB20ED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6A649DC0" w14:textId="77777777" w:rsidR="00534E64" w:rsidRPr="00CF4D8A" w:rsidRDefault="00534E64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26638084" w14:textId="77777777" w:rsidR="00511AAC" w:rsidRPr="00CF4D8A" w:rsidRDefault="00511AAC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67407DC7" w14:textId="77777777" w:rsidR="00511AAC" w:rsidRPr="00CF4D8A" w:rsidRDefault="00511AAC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3104B780" w14:textId="3AA81A48" w:rsidR="00534E64" w:rsidRPr="00CF4D8A" w:rsidRDefault="006C6810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$ </w:t>
            </w:r>
            <w:r w:rsidR="007307BE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67</w:t>
            </w:r>
            <w:r w:rsidR="00534E64"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48C6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16F55753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4290D2EA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55AF723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3CEAF130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F1B735B" w14:textId="77777777" w:rsidR="00587FE7" w:rsidRDefault="00587FE7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35139E0" w14:textId="2FAFE69A" w:rsidR="00534E64" w:rsidRPr="00CF4D8A" w:rsidRDefault="006C6810" w:rsidP="000E6457">
            <w:pPr>
              <w:spacing w:line="240" w:lineRule="atLeast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CF4D8A">
              <w:rPr>
                <w:rFonts w:asciiTheme="minorBidi" w:hAnsiTheme="minorBidi" w:cstheme="minorBidi"/>
                <w:sz w:val="22"/>
                <w:szCs w:val="22"/>
              </w:rPr>
              <w:t xml:space="preserve">$ </w:t>
            </w:r>
            <w:r w:rsidR="00876F28">
              <w:rPr>
                <w:rFonts w:asciiTheme="minorBidi" w:hAnsiTheme="minorBidi" w:cstheme="minorBidi"/>
                <w:sz w:val="22"/>
                <w:szCs w:val="22"/>
              </w:rPr>
              <w:t>69</w:t>
            </w:r>
            <w:r w:rsidR="00FB20ED" w:rsidRPr="00CF4D8A">
              <w:rPr>
                <w:rFonts w:asciiTheme="minorBidi" w:hAnsiTheme="minorBidi" w:cstheme="minorBidi"/>
                <w:sz w:val="22"/>
                <w:szCs w:val="22"/>
              </w:rPr>
              <w:t>0</w:t>
            </w:r>
          </w:p>
          <w:p w14:paraId="0E2640F6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6C96D722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71C83546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28B0BD6F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1F6020AB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07253582" w14:textId="77777777" w:rsidR="00FB20ED" w:rsidRPr="00CF4D8A" w:rsidRDefault="00FB20ED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45D215B0" w14:textId="77777777" w:rsidR="00534E64" w:rsidRPr="00CF4D8A" w:rsidRDefault="00534E64" w:rsidP="000E6457">
            <w:pPr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4483574B" w14:textId="77777777" w:rsidR="00511AAC" w:rsidRPr="00CF4D8A" w:rsidRDefault="00511AAC" w:rsidP="000E6457">
            <w:pPr>
              <w:spacing w:line="240" w:lineRule="atLeast"/>
              <w:ind w:left="32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31B1865F" w14:textId="77777777" w:rsidR="00511AAC" w:rsidRPr="00CF4D8A" w:rsidRDefault="00511AAC" w:rsidP="000E6457">
            <w:pPr>
              <w:spacing w:line="240" w:lineRule="atLeast"/>
              <w:ind w:left="32"/>
              <w:jc w:val="center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</w:p>
          <w:p w14:paraId="6C5D5CBA" w14:textId="02CAF917" w:rsidR="00534E64" w:rsidRPr="00CF4D8A" w:rsidRDefault="006C6810" w:rsidP="000E6457">
            <w:pPr>
              <w:spacing w:line="240" w:lineRule="atLeast"/>
              <w:ind w:left="32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 xml:space="preserve">$ </w:t>
            </w:r>
            <w:r w:rsidR="007307BE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61</w:t>
            </w:r>
            <w:r w:rsidR="00534E64" w:rsidRPr="00CF4D8A">
              <w:rPr>
                <w:rFonts w:asciiTheme="minorBidi" w:hAnsiTheme="minorBidi" w:cstheme="minorBid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492" w:type="dxa"/>
            <w:vMerge/>
            <w:tcBorders>
              <w:left w:val="single" w:sz="4" w:space="0" w:color="auto"/>
            </w:tcBorders>
          </w:tcPr>
          <w:p w14:paraId="1D0080CB" w14:textId="7D6A26BF" w:rsidR="00534E64" w:rsidRPr="00CF4D8A" w:rsidRDefault="00534E64" w:rsidP="00152625">
            <w:pPr>
              <w:numPr>
                <w:ilvl w:val="0"/>
                <w:numId w:val="23"/>
              </w:numPr>
              <w:tabs>
                <w:tab w:val="clear" w:pos="720"/>
              </w:tabs>
              <w:spacing w:line="120" w:lineRule="atLeast"/>
              <w:ind w:left="72" w:hanging="72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:rsidR="00E560EA" w:rsidRPr="00C3194F" w14:paraId="2308067E" w14:textId="77777777" w:rsidTr="0000039C">
        <w:trPr>
          <w:trHeight w:val="738"/>
        </w:trPr>
        <w:tc>
          <w:tcPr>
            <w:tcW w:w="3942" w:type="dxa"/>
            <w:tcBorders>
              <w:top w:val="nil"/>
              <w:bottom w:val="single" w:sz="4" w:space="0" w:color="auto"/>
            </w:tcBorders>
          </w:tcPr>
          <w:p w14:paraId="22EF54C6" w14:textId="77777777" w:rsidR="00EC6A80" w:rsidRDefault="00D92CAD" w:rsidP="00932077">
            <w:pPr>
              <w:spacing w:line="240" w:lineRule="atLeast"/>
              <w:ind w:right="-108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33991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0B32C3" w:rsidRPr="00133991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Air Fare </w:t>
            </w:r>
          </w:p>
          <w:p w14:paraId="5A2A7D29" w14:textId="07B98EC6" w:rsidR="000B32C3" w:rsidRPr="00EC6A80" w:rsidRDefault="00EC6A80" w:rsidP="00932077">
            <w:pPr>
              <w:spacing w:line="240" w:lineRule="atLeast"/>
              <w:ind w:right="-108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  </w:t>
            </w:r>
            <w:r w:rsidR="001F37C9" w:rsidRPr="00360E96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(</w:t>
            </w:r>
            <w:r w:rsidR="001F37C9" w:rsidRPr="00360E96">
              <w:rPr>
                <w:rFonts w:asciiTheme="minorBidi" w:hAnsiTheme="minorBidi" w:cstheme="minorBidi"/>
                <w:sz w:val="24"/>
                <w:szCs w:val="24"/>
              </w:rPr>
              <w:t>Cairo</w:t>
            </w:r>
            <w:r w:rsidR="001F37C9" w:rsidRPr="00360E96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-</w:t>
            </w:r>
            <w:r w:rsidR="00511AAC" w:rsidRPr="00360E96">
              <w:rPr>
                <w:rFonts w:asciiTheme="minorBidi" w:hAnsiTheme="minorBidi" w:cstheme="minorBidi"/>
                <w:sz w:val="24"/>
                <w:szCs w:val="24"/>
              </w:rPr>
              <w:t>Aswan and</w:t>
            </w:r>
            <w:r w:rsidR="000B32C3" w:rsidRPr="00360E96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="001F37C9" w:rsidRPr="00360E96">
              <w:rPr>
                <w:rFonts w:asciiTheme="minorBidi" w:hAnsiTheme="minorBidi" w:cstheme="minorBidi"/>
                <w:sz w:val="24"/>
                <w:szCs w:val="24"/>
              </w:rPr>
              <w:t>Luxor</w:t>
            </w:r>
            <w:r w:rsidR="001F37C9" w:rsidRPr="00360E96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-</w:t>
            </w:r>
            <w:r w:rsidR="001F37C9" w:rsidRPr="00360E96">
              <w:rPr>
                <w:rFonts w:asciiTheme="minorBidi" w:hAnsiTheme="minorBidi" w:cstheme="minorBidi"/>
                <w:sz w:val="24"/>
                <w:szCs w:val="24"/>
              </w:rPr>
              <w:t>Cairo</w:t>
            </w:r>
            <w:r w:rsidR="001F37C9" w:rsidRPr="00360E96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)</w:t>
            </w:r>
          </w:p>
          <w:p w14:paraId="32B2A314" w14:textId="77777777" w:rsidR="00360E96" w:rsidRDefault="00360E96" w:rsidP="00932077">
            <w:pPr>
              <w:spacing w:line="240" w:lineRule="atLeast"/>
              <w:ind w:right="-108"/>
              <w:rPr>
                <w:rFonts w:asciiTheme="minorBidi" w:hAnsiTheme="minorBidi" w:cs="Cordia New"/>
                <w:sz w:val="24"/>
                <w:szCs w:val="24"/>
                <w:lang w:bidi="th-TH"/>
              </w:rPr>
            </w:pPr>
          </w:p>
          <w:p w14:paraId="07C1D6E7" w14:textId="2B107DB0" w:rsidR="00360E96" w:rsidRPr="00360E96" w:rsidRDefault="00360E96" w:rsidP="00932077">
            <w:pPr>
              <w:spacing w:line="240" w:lineRule="atLeast"/>
              <w:ind w:right="-108"/>
              <w:rPr>
                <w:rFonts w:asciiTheme="minorBidi" w:hAnsiTheme="minorBidi" w:cs="Cordia New"/>
                <w:sz w:val="24"/>
                <w:szCs w:val="24"/>
                <w:cs/>
                <w:lang w:bidi="th-TH"/>
              </w:rPr>
            </w:pPr>
          </w:p>
        </w:tc>
        <w:tc>
          <w:tcPr>
            <w:tcW w:w="30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3E9F20" w14:textId="77777777" w:rsidR="002C2E21" w:rsidRDefault="002C2E21" w:rsidP="00152625">
            <w:pPr>
              <w:spacing w:line="240" w:lineRule="atLeast"/>
              <w:rPr>
                <w:sz w:val="24"/>
                <w:szCs w:val="24"/>
              </w:rPr>
            </w:pPr>
          </w:p>
          <w:p w14:paraId="2BE17E2F" w14:textId="77777777" w:rsidR="00987F7D" w:rsidRDefault="00987F7D" w:rsidP="00987F7D">
            <w:pPr>
              <w:spacing w:line="240" w:lineRule="atLeast"/>
              <w:rPr>
                <w:sz w:val="24"/>
                <w:szCs w:val="24"/>
              </w:rPr>
            </w:pPr>
            <w:proofErr w:type="spellStart"/>
            <w:r w:rsidRPr="00511AA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pprox</w:t>
            </w:r>
            <w:proofErr w:type="spellEnd"/>
            <w:r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511AAC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sz w:val="24"/>
                <w:szCs w:val="24"/>
              </w:rPr>
              <w:t>US$ 200</w:t>
            </w:r>
          </w:p>
          <w:p w14:paraId="04B29749" w14:textId="77777777" w:rsidR="00987F7D" w:rsidRPr="00511AAC" w:rsidRDefault="00987F7D" w:rsidP="00987F7D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need</w:t>
            </w:r>
            <w:proofErr w:type="gramEnd"/>
            <w:r>
              <w:rPr>
                <w:sz w:val="24"/>
                <w:szCs w:val="24"/>
              </w:rPr>
              <w:t xml:space="preserve"> to check actual</w:t>
            </w:r>
            <w:r w:rsidRPr="00511AA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price at time of booking)</w:t>
            </w:r>
          </w:p>
          <w:p w14:paraId="5F9AEF2D" w14:textId="77777777" w:rsidR="000B32C3" w:rsidRPr="00FB20ED" w:rsidRDefault="000B32C3" w:rsidP="00152625">
            <w:pPr>
              <w:spacing w:line="240" w:lineRule="atLeast"/>
              <w:rPr>
                <w:sz w:val="24"/>
                <w:szCs w:val="18"/>
              </w:rPr>
            </w:pPr>
            <w:bookmarkStart w:id="0" w:name="_GoBack"/>
            <w:bookmarkEnd w:id="0"/>
          </w:p>
        </w:tc>
        <w:tc>
          <w:tcPr>
            <w:tcW w:w="3492" w:type="dxa"/>
            <w:vMerge/>
          </w:tcPr>
          <w:p w14:paraId="55D68DBA" w14:textId="77777777" w:rsidR="000B32C3" w:rsidRPr="00511AAC" w:rsidRDefault="000B32C3" w:rsidP="00152625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00039C" w:rsidRPr="00C3194F" w14:paraId="00DE7E84" w14:textId="77777777" w:rsidTr="00445819">
        <w:trPr>
          <w:trHeight w:val="738"/>
        </w:trPr>
        <w:tc>
          <w:tcPr>
            <w:tcW w:w="1044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EE98BF0" w14:textId="6D0459D8" w:rsidR="0000039C" w:rsidRPr="0000039C" w:rsidRDefault="0000039C" w:rsidP="0000039C">
            <w:pPr>
              <w:spacing w:line="240" w:lineRule="atLeast"/>
              <w:rPr>
                <w:sz w:val="24"/>
              </w:rPr>
            </w:pPr>
            <w:r w:rsidRPr="000B7987">
              <w:rPr>
                <w:sz w:val="24"/>
              </w:rPr>
              <w:t xml:space="preserve">In Single </w:t>
            </w:r>
            <w:r w:rsidRPr="000B7987">
              <w:rPr>
                <w:rFonts w:cs="Angsana New"/>
                <w:sz w:val="24"/>
                <w:szCs w:val="24"/>
                <w:cs/>
                <w:lang w:bidi="th-TH"/>
              </w:rPr>
              <w:t xml:space="preserve">= </w:t>
            </w:r>
            <w:r w:rsidRPr="000B7987">
              <w:rPr>
                <w:sz w:val="24"/>
              </w:rPr>
              <w:t>One Person</w:t>
            </w:r>
            <w:r>
              <w:rPr>
                <w:rFonts w:cs="Angsana New"/>
                <w:sz w:val="24"/>
                <w:szCs w:val="24"/>
                <w:lang w:bidi="th-TH"/>
              </w:rPr>
              <w:t xml:space="preserve">; </w:t>
            </w:r>
            <w:r>
              <w:rPr>
                <w:sz w:val="24"/>
              </w:rPr>
              <w:t xml:space="preserve">    </w:t>
            </w:r>
            <w:r w:rsidRPr="000B7987">
              <w:rPr>
                <w:sz w:val="24"/>
              </w:rPr>
              <w:t xml:space="preserve">In Double </w:t>
            </w:r>
            <w:r w:rsidRPr="000B7987">
              <w:rPr>
                <w:rFonts w:cs="Angsana New"/>
                <w:sz w:val="24"/>
                <w:szCs w:val="24"/>
                <w:cs/>
                <w:lang w:bidi="th-TH"/>
              </w:rPr>
              <w:t xml:space="preserve">= </w:t>
            </w:r>
            <w:r w:rsidRPr="000B7987">
              <w:rPr>
                <w:sz w:val="24"/>
              </w:rPr>
              <w:t>Two Person</w:t>
            </w:r>
            <w:r>
              <w:rPr>
                <w:sz w:val="24"/>
              </w:rPr>
              <w:t>s;  In Triple = Three persons</w:t>
            </w:r>
          </w:p>
          <w:p w14:paraId="29B43192" w14:textId="77777777" w:rsidR="0000039C" w:rsidRPr="00511AAC" w:rsidRDefault="0000039C" w:rsidP="00152625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14:paraId="4D910052" w14:textId="30AA2625" w:rsidR="0000039C" w:rsidRDefault="0000039C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4"/>
        <w:gridCol w:w="1305"/>
        <w:gridCol w:w="1559"/>
        <w:gridCol w:w="3492"/>
      </w:tblGrid>
      <w:tr w:rsidR="00932663" w:rsidRPr="00C3194F" w14:paraId="2A022A66" w14:textId="77777777" w:rsidTr="008D3B08">
        <w:trPr>
          <w:trHeight w:val="278"/>
        </w:trPr>
        <w:tc>
          <w:tcPr>
            <w:tcW w:w="4084" w:type="dxa"/>
            <w:vMerge w:val="restart"/>
            <w:tcBorders>
              <w:top w:val="single" w:sz="4" w:space="0" w:color="auto"/>
            </w:tcBorders>
          </w:tcPr>
          <w:p w14:paraId="4641D80F" w14:textId="3184C547" w:rsidR="00932663" w:rsidRDefault="00932663" w:rsidP="00B2181A">
            <w:pPr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</w:pPr>
          </w:p>
          <w:p w14:paraId="6A51E17F" w14:textId="04C70C0E" w:rsidR="00932663" w:rsidRDefault="0000039C" w:rsidP="00B2181A">
            <w:pPr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  <w:t xml:space="preserve">Sail River Nile </w:t>
            </w:r>
            <w:r w:rsidR="00932663"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  <w:t xml:space="preserve">on </w:t>
            </w:r>
          </w:p>
          <w:p w14:paraId="2AC6A526" w14:textId="3654B288" w:rsidR="00932663" w:rsidRPr="00EE0524" w:rsidRDefault="00932663" w:rsidP="00B2181A">
            <w:pPr>
              <w:rPr>
                <w:rFonts w:asciiTheme="minorBidi" w:hAnsiTheme="minorBidi" w:cstheme="minorBidi"/>
              </w:rPr>
            </w:pPr>
            <w:r w:rsidRPr="00EE0524"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  <w:t xml:space="preserve">Traditional Boat </w:t>
            </w:r>
            <w:proofErr w:type="spellStart"/>
            <w:r w:rsidRPr="00EE0524"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  <w:t>Dahabiya</w:t>
            </w:r>
            <w:proofErr w:type="spellEnd"/>
            <w:r w:rsidRPr="00EE0524">
              <w:rPr>
                <w:rFonts w:asciiTheme="minorBidi" w:hAnsiTheme="minorBidi" w:cs="Angsana New"/>
                <w:color w:val="0070C0"/>
                <w:cs/>
                <w:lang w:bidi="th-TH"/>
              </w:rPr>
              <w:t xml:space="preserve"> </w:t>
            </w:r>
          </w:p>
          <w:p w14:paraId="402EC62E" w14:textId="77777777" w:rsidR="00932663" w:rsidRPr="00EE0524" w:rsidRDefault="00932663" w:rsidP="006C6810">
            <w:pPr>
              <w:rPr>
                <w:rFonts w:asciiTheme="minorBidi" w:hAnsiTheme="minorBidi" w:cstheme="minorBidi"/>
                <w:b/>
                <w:bCs/>
                <w:color w:val="002060"/>
              </w:rPr>
            </w:pPr>
            <w:r w:rsidRPr="00EE0524">
              <w:rPr>
                <w:rFonts w:asciiTheme="minorBidi" w:hAnsiTheme="minorBidi" w:cs="Angsana New"/>
                <w:b/>
                <w:bCs/>
                <w:color w:val="002060"/>
                <w:cs/>
                <w:lang w:bidi="th-TH"/>
              </w:rPr>
              <w:t xml:space="preserve">     </w:t>
            </w:r>
          </w:p>
          <w:p w14:paraId="3003E562" w14:textId="474FB4EF" w:rsidR="00932663" w:rsidRPr="00EE0524" w:rsidRDefault="00932663" w:rsidP="006C6810">
            <w:pPr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</w:pP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EE0524">
              <w:rPr>
                <w:rFonts w:asciiTheme="minorBidi" w:hAnsiTheme="minorBidi" w:cs="Angsana New"/>
                <w:color w:val="0070C0"/>
                <w:cs/>
                <w:lang w:bidi="th-TH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  <w:t xml:space="preserve"> </w:t>
            </w:r>
            <w:r w:rsidRPr="00EE0524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  <w:t>PRE Congress Tour</w:t>
            </w:r>
          </w:p>
          <w:p w14:paraId="5720BA93" w14:textId="4FB8FAF6" w:rsidR="000464F9" w:rsidRDefault="000464F9" w:rsidP="00983285">
            <w:pPr>
              <w:ind w:left="31"/>
              <w:rPr>
                <w:rFonts w:asciiTheme="minorBidi" w:hAnsiTheme="minorBidi" w:cstheme="minorBidi"/>
                <w:sz w:val="24"/>
                <w:szCs w:val="24"/>
              </w:rPr>
            </w:pPr>
            <w:r w:rsidRPr="00EE0524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 w:rsidRPr="000464F9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8 Nights</w:t>
            </w:r>
            <w:r w:rsidR="0098328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</w:t>
            </w:r>
            <w:r w:rsidR="00983285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983285" w:rsidRPr="000464F9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9 days</w:t>
            </w:r>
          </w:p>
          <w:p w14:paraId="6BA8BC86" w14:textId="1772C753" w:rsidR="00467393" w:rsidRPr="00E67689" w:rsidRDefault="00467393" w:rsidP="000464F9">
            <w:pPr>
              <w:ind w:left="31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E67689">
              <w:rPr>
                <w:rFonts w:ascii="Segoe UI Symbol" w:eastAsia="MS Gothic" w:hAnsi="Segoe UI Symbol" w:cs="Angsana New" w:hint="cs"/>
                <w:i/>
                <w:iCs/>
                <w:sz w:val="24"/>
                <w:szCs w:val="24"/>
                <w:cs/>
                <w:lang w:bidi="th-TH"/>
              </w:rPr>
              <w:t xml:space="preserve">          </w:t>
            </w:r>
            <w:r w:rsidR="00876F28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Luxor</w:t>
            </w:r>
            <w:r w:rsidR="00E67689"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="00E67689"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Esna</w:t>
            </w:r>
            <w:proofErr w:type="spellEnd"/>
            <w:r w:rsidR="00E67689"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="00E67689"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Edfu</w:t>
            </w:r>
            <w:proofErr w:type="spellEnd"/>
            <w:r w:rsidR="00E67689"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–</w:t>
            </w:r>
          </w:p>
          <w:p w14:paraId="35BBF6EE" w14:textId="63CA6CCA" w:rsidR="00E67689" w:rsidRPr="00E67689" w:rsidRDefault="00E67689" w:rsidP="00E67689">
            <w:pP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     </w:t>
            </w:r>
            <w:proofErr w:type="spellStart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Wadi</w:t>
            </w:r>
            <w:proofErr w:type="spellEnd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Shatt-</w:t>
            </w:r>
            <w:proofErr w:type="spellStart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Gebrel</w:t>
            </w:r>
            <w:proofErr w:type="spellEnd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el </w:t>
            </w:r>
            <w:proofErr w:type="spellStart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Silsila</w:t>
            </w:r>
            <w:proofErr w:type="spellEnd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–</w:t>
            </w:r>
          </w:p>
          <w:p w14:paraId="7FE57A8D" w14:textId="15DDCEBF" w:rsidR="00E67689" w:rsidRPr="00E67689" w:rsidRDefault="00E67689" w:rsidP="00E67689">
            <w:pP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     </w:t>
            </w:r>
            <w:proofErr w:type="spellStart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Kom</w:t>
            </w:r>
            <w:proofErr w:type="spellEnd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Ombo</w:t>
            </w:r>
            <w:proofErr w:type="spellEnd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-</w:t>
            </w:r>
            <w:proofErr w:type="spellStart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Daraw</w:t>
            </w:r>
            <w:proofErr w:type="spellEnd"/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-Aswan –</w:t>
            </w:r>
          </w:p>
          <w:p w14:paraId="56320036" w14:textId="23566244" w:rsidR="00E67689" w:rsidRPr="00CE6C2A" w:rsidRDefault="00E67689" w:rsidP="00CE6C2A">
            <w:pP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E67689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 xml:space="preserve">      Abu Simbel</w:t>
            </w:r>
          </w:p>
          <w:p w14:paraId="0F8A9DE0" w14:textId="6C3C5B8B" w:rsidR="00932663" w:rsidRPr="00EE0524" w:rsidRDefault="000464F9" w:rsidP="000464F9">
            <w:pPr>
              <w:ind w:left="31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</w:t>
            </w:r>
            <w:r w:rsidR="00932663" w:rsidRPr="00EE0524">
              <w:rPr>
                <w:rFonts w:asciiTheme="minorBidi" w:hAnsiTheme="minorBidi" w:cstheme="minorBidi"/>
                <w:sz w:val="24"/>
                <w:szCs w:val="24"/>
              </w:rPr>
              <w:t>Check in 14 Oct</w:t>
            </w:r>
            <w:r w:rsidR="00932663"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.</w:t>
            </w:r>
            <w:r w:rsidR="00932663" w:rsidRPr="00EE0524">
              <w:rPr>
                <w:rFonts w:asciiTheme="minorBidi" w:hAnsiTheme="minorBidi" w:cstheme="minorBidi"/>
                <w:sz w:val="24"/>
                <w:szCs w:val="24"/>
              </w:rPr>
              <w:t xml:space="preserve"> 2017</w:t>
            </w:r>
            <w:r w:rsidR="00932663"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/ </w:t>
            </w:r>
          </w:p>
          <w:p w14:paraId="12C54EFC" w14:textId="68B9EE86" w:rsidR="00932663" w:rsidRPr="00EE0524" w:rsidRDefault="000464F9" w:rsidP="000464F9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</w:t>
            </w:r>
            <w:r w:rsidR="00932663" w:rsidRPr="00EE0524">
              <w:rPr>
                <w:rFonts w:asciiTheme="minorBidi" w:hAnsiTheme="minorBidi" w:cstheme="minorBidi"/>
                <w:sz w:val="24"/>
                <w:szCs w:val="24"/>
              </w:rPr>
              <w:t>Check out 22 Oct 2017</w:t>
            </w:r>
            <w:r w:rsidR="00932663"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</w:p>
          <w:p w14:paraId="2701B28C" w14:textId="14043F0B" w:rsidR="00587FE7" w:rsidRPr="00133991" w:rsidRDefault="00587FE7" w:rsidP="00587FE7">
            <w:pPr>
              <w:ind w:left="315"/>
              <w:rPr>
                <w:rFonts w:asciiTheme="minorBidi" w:hAnsiTheme="minorBidi" w:cstheme="minorBidi"/>
                <w:sz w:val="24"/>
                <w:szCs w:val="24"/>
              </w:rPr>
            </w:pPr>
            <w:r w:rsidRPr="00133991">
              <w:rPr>
                <w:rFonts w:asciiTheme="minorBidi" w:hAnsiTheme="minorBidi" w:cstheme="minorBidi"/>
                <w:sz w:val="24"/>
                <w:szCs w:val="24"/>
              </w:rPr>
              <w:t xml:space="preserve">Special Trip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>matching w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/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 xml:space="preserve"> the Sun Festival on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>22 Oct</w:t>
            </w:r>
            <w:r w:rsidRPr="00133991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. </w:t>
            </w:r>
            <w:r w:rsidRPr="00133991">
              <w:rPr>
                <w:rFonts w:asciiTheme="minorBidi" w:hAnsiTheme="minorBidi" w:cstheme="minorBidi"/>
                <w:sz w:val="24"/>
                <w:szCs w:val="24"/>
              </w:rPr>
              <w:t>2017</w:t>
            </w:r>
          </w:p>
          <w:p w14:paraId="3238244E" w14:textId="59DB05D0" w:rsidR="00932663" w:rsidRPr="00B2181A" w:rsidRDefault="00932663" w:rsidP="00932663"/>
        </w:tc>
        <w:tc>
          <w:tcPr>
            <w:tcW w:w="2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F19689" w14:textId="31AEB7DB" w:rsidR="00932663" w:rsidRPr="00B665D7" w:rsidRDefault="00932663" w:rsidP="00B665D7">
            <w:pPr>
              <w:spacing w:line="240" w:lineRule="atLeast"/>
              <w:rPr>
                <w:szCs w:val="18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        </w:t>
            </w:r>
            <w:r w:rsidRPr="00511AAC">
              <w:rPr>
                <w:b/>
                <w:bCs/>
                <w:sz w:val="24"/>
                <w:szCs w:val="24"/>
              </w:rPr>
              <w:t xml:space="preserve">Price </w:t>
            </w:r>
            <w:r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/ </w:t>
            </w:r>
            <w:r w:rsidRPr="00511AAC">
              <w:rPr>
                <w:b/>
                <w:bCs/>
                <w:sz w:val="24"/>
                <w:szCs w:val="24"/>
              </w:rPr>
              <w:t>Person</w:t>
            </w:r>
          </w:p>
        </w:tc>
        <w:tc>
          <w:tcPr>
            <w:tcW w:w="3492" w:type="dxa"/>
            <w:vMerge w:val="restart"/>
            <w:tcBorders>
              <w:top w:val="single" w:sz="4" w:space="0" w:color="auto"/>
            </w:tcBorders>
          </w:tcPr>
          <w:p w14:paraId="58977B06" w14:textId="64E60242" w:rsidR="00932663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  <w:p w14:paraId="270AF94C" w14:textId="2846A149" w:rsidR="00932663" w:rsidRDefault="00A52FE6" w:rsidP="00B665D7">
            <w:pPr>
              <w:spacing w:line="12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Limit to 10</w:t>
            </w:r>
            <w:r w:rsidR="00467393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persons</w:t>
            </w:r>
            <w:r w:rsidR="00587FE7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per </w:t>
            </w:r>
            <w:r w:rsidR="00467393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trip</w:t>
            </w:r>
          </w:p>
          <w:p w14:paraId="722C787F" w14:textId="77777777" w:rsidR="008E7930" w:rsidRDefault="008E7930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  <w:p w14:paraId="4F5399DB" w14:textId="77777777" w:rsidR="0000039C" w:rsidRPr="00CE6C2A" w:rsidRDefault="0000039C" w:rsidP="0000039C">
            <w:pPr>
              <w:spacing w:line="120" w:lineRule="atLeast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u w:val="single"/>
              </w:rPr>
            </w:pPr>
            <w:r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u w:val="single"/>
              </w:rPr>
              <w:t>Rates include</w:t>
            </w:r>
            <w:r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u w:val="single"/>
                <w:cs/>
                <w:lang w:bidi="th-TH"/>
              </w:rPr>
              <w:t>:</w:t>
            </w:r>
          </w:p>
          <w:p w14:paraId="78538B3C" w14:textId="381185FE" w:rsidR="00CE6C2A" w:rsidRPr="00CE6C2A" w:rsidRDefault="00CE6C2A" w:rsidP="0000039C">
            <w:pPr>
              <w:spacing w:line="120" w:lineRule="atLeast"/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cs/>
                <w:lang w:bidi="th-TH"/>
              </w:rPr>
            </w:pPr>
            <w:r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lang w:bidi="th-TH"/>
              </w:rPr>
              <w:t xml:space="preserve">All transfers in </w:t>
            </w:r>
            <w:proofErr w:type="spellStart"/>
            <w:r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lang w:bidi="th-TH"/>
              </w:rPr>
              <w:t>Cairo.Luxor</w:t>
            </w:r>
            <w:proofErr w:type="spellEnd"/>
            <w:r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lang w:bidi="th-TH"/>
              </w:rPr>
              <w:t xml:space="preserve"> and Aswan </w:t>
            </w:r>
          </w:p>
          <w:p w14:paraId="68A9907E" w14:textId="473A0D39" w:rsidR="00587FE7" w:rsidRPr="00CE6C2A" w:rsidRDefault="00CE6C2A" w:rsidP="0000039C">
            <w:pPr>
              <w:spacing w:line="120" w:lineRule="atLeast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CE6C2A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cs/>
                <w:lang w:bidi="th-TH"/>
              </w:rPr>
              <w:t>* Accomodaion 8 Nights on</w:t>
            </w:r>
            <w:r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cs/>
                <w:lang w:bidi="th-TH"/>
              </w:rPr>
              <w:t xml:space="preserve"> </w:t>
            </w:r>
            <w:r w:rsidR="00587FE7"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lang w:bidi="th-TH"/>
              </w:rPr>
              <w:t xml:space="preserve"> </w:t>
            </w:r>
            <w:r w:rsidR="0000039C"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Full board </w:t>
            </w:r>
            <w:r w:rsidR="0000039C"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cs/>
                <w:lang w:bidi="th-TH"/>
              </w:rPr>
              <w:t xml:space="preserve"> </w:t>
            </w:r>
            <w:r w:rsidR="0000039C"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basis including </w:t>
            </w:r>
          </w:p>
          <w:p w14:paraId="07885C26" w14:textId="3A2F7148" w:rsidR="0000039C" w:rsidRPr="00CE6C2A" w:rsidRDefault="00587FE7" w:rsidP="002E712D">
            <w:pPr>
              <w:spacing w:line="120" w:lineRule="atLeast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</w:pPr>
            <w:r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="0000039C"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sightseeing </w:t>
            </w:r>
            <w:r w:rsidR="00983285" w:rsidRPr="00CE6C2A"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</w:rPr>
              <w:t xml:space="preserve">with guided tours </w:t>
            </w:r>
          </w:p>
          <w:p w14:paraId="1543D71A" w14:textId="6E6F5D00" w:rsidR="0000039C" w:rsidRPr="00CE6C2A" w:rsidRDefault="0000039C" w:rsidP="0000039C">
            <w:pPr>
              <w:spacing w:line="120" w:lineRule="atLeast"/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</w:pPr>
            <w:r w:rsidRPr="00CE6C2A">
              <w:rPr>
                <w:rFonts w:asciiTheme="minorBidi" w:hAnsiTheme="minorBidi" w:cs="Angsana New"/>
                <w:bCs/>
                <w:color w:val="000000" w:themeColor="text1"/>
                <w:sz w:val="24"/>
                <w:szCs w:val="24"/>
                <w:cs/>
                <w:lang w:bidi="th-TH"/>
              </w:rPr>
              <w:t xml:space="preserve">*    </w:t>
            </w:r>
            <w:r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Transfer from </w:t>
            </w:r>
            <w:r w:rsidR="002E712D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boat </w:t>
            </w:r>
            <w:proofErr w:type="spellStart"/>
            <w:r w:rsidR="002E712D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Dahabiya</w:t>
            </w:r>
            <w:proofErr w:type="spellEnd"/>
          </w:p>
          <w:p w14:paraId="1667E229" w14:textId="3D5485DA" w:rsidR="0000039C" w:rsidRPr="00CE6C2A" w:rsidRDefault="00AC7F55" w:rsidP="00AC7F55">
            <w:pPr>
              <w:spacing w:line="120" w:lineRule="atLeast"/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</w:pPr>
            <w:r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  To A</w:t>
            </w:r>
            <w:r w:rsidR="00FE48E4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bu Simbel</w:t>
            </w:r>
            <w:r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 by </w:t>
            </w:r>
            <w:proofErr w:type="gramStart"/>
            <w:r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Bus </w:t>
            </w:r>
            <w:r w:rsidR="002944B1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 for</w:t>
            </w:r>
            <w:proofErr w:type="gramEnd"/>
            <w:r w:rsidR="002944B1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 the Pre Congress Tour </w:t>
            </w:r>
            <w:r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and drive back</w:t>
            </w:r>
            <w:r w:rsidR="0000039C" w:rsidRPr="00CE6C2A">
              <w:rPr>
                <w:rFonts w:asciiTheme="minorBidi" w:hAnsiTheme="minorBidi" w:cs="Angsana New"/>
                <w:bCs/>
                <w:color w:val="0070C0"/>
                <w:sz w:val="24"/>
                <w:szCs w:val="24"/>
                <w:cs/>
                <w:lang w:bidi="th-TH"/>
              </w:rPr>
              <w:t xml:space="preserve">   </w:t>
            </w:r>
            <w:r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t</w:t>
            </w:r>
            <w:r w:rsidR="002E712D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 xml:space="preserve">o </w:t>
            </w:r>
            <w:r w:rsidR="00983285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Airport</w:t>
            </w:r>
            <w:r w:rsidR="0000039C" w:rsidRPr="00CE6C2A">
              <w:rPr>
                <w:rFonts w:asciiTheme="minorBidi" w:hAnsiTheme="minorBidi" w:cs="Angsana New"/>
                <w:bCs/>
                <w:color w:val="0070C0"/>
                <w:sz w:val="24"/>
                <w:szCs w:val="24"/>
                <w:cs/>
                <w:lang w:bidi="th-TH"/>
              </w:rPr>
              <w:t xml:space="preserve">  </w:t>
            </w:r>
            <w:r w:rsidR="0000039C" w:rsidRPr="00CE6C2A">
              <w:rPr>
                <w:rFonts w:asciiTheme="minorBidi" w:hAnsiTheme="minorBidi" w:cstheme="minorBidi"/>
                <w:bCs/>
                <w:color w:val="0070C0"/>
                <w:sz w:val="24"/>
                <w:szCs w:val="24"/>
              </w:rPr>
              <w:t>for flight to Cairo</w:t>
            </w:r>
            <w:r w:rsidR="0000039C" w:rsidRPr="00CE6C2A">
              <w:rPr>
                <w:rFonts w:asciiTheme="minorBidi" w:hAnsiTheme="minorBidi" w:cs="Angsana New"/>
                <w:bCs/>
                <w:color w:val="0070C0"/>
                <w:sz w:val="24"/>
                <w:szCs w:val="24"/>
                <w:cs/>
                <w:lang w:bidi="th-TH"/>
              </w:rPr>
              <w:t>.</w:t>
            </w:r>
          </w:p>
          <w:p w14:paraId="01A15FCF" w14:textId="77777777" w:rsidR="00932663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  <w:p w14:paraId="708F16E3" w14:textId="6244BA06" w:rsidR="00932663" w:rsidRPr="00826E97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  <w:r w:rsidRPr="00826E97"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  <w:t>Rates do not include</w:t>
            </w:r>
            <w:r w:rsidRPr="00826E97">
              <w:rPr>
                <w:rFonts w:asciiTheme="minorBidi" w:hAnsiTheme="minorBidi" w:cs="Angsana New"/>
                <w:bCs/>
                <w:sz w:val="24"/>
                <w:szCs w:val="24"/>
                <w:u w:val="single"/>
                <w:cs/>
                <w:lang w:bidi="th-TH"/>
              </w:rPr>
              <w:t>:</w:t>
            </w:r>
          </w:p>
          <w:p w14:paraId="3C6E0763" w14:textId="77777777" w:rsidR="00932663" w:rsidRPr="00826E97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 </w:t>
            </w:r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>Egypt entry Visa</w:t>
            </w: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.</w:t>
            </w:r>
          </w:p>
          <w:p w14:paraId="641E43A5" w14:textId="26174D4B" w:rsidR="00932663" w:rsidRPr="00826E97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 </w:t>
            </w:r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>Domestic flights</w:t>
            </w: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:</w:t>
            </w: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  <w:p w14:paraId="0A41DBA1" w14:textId="53909DA2" w:rsidR="00932663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  </w:t>
            </w:r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>Cairo</w:t>
            </w: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/</w:t>
            </w:r>
            <w:r w:rsidR="00AC7F55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Luxor</w:t>
            </w:r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and </w:t>
            </w: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</w:t>
            </w:r>
          </w:p>
          <w:p w14:paraId="7815F33F" w14:textId="1D7B0DD3" w:rsidR="00932663" w:rsidRPr="00826E97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  </w:t>
            </w:r>
            <w:r w:rsidR="00AC7F55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Aswan </w:t>
            </w: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/</w:t>
            </w:r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Cairo </w:t>
            </w:r>
          </w:p>
          <w:p w14:paraId="7D219DB6" w14:textId="77777777" w:rsidR="00932663" w:rsidRPr="00826E97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*     </w:t>
            </w:r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Personal expenses like </w:t>
            </w:r>
          </w:p>
          <w:p w14:paraId="46557218" w14:textId="7410B7B4" w:rsidR="000464F9" w:rsidRPr="0000039C" w:rsidRDefault="00932663" w:rsidP="0000039C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  </w:t>
            </w:r>
            <w:proofErr w:type="gramStart"/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>drinks</w:t>
            </w:r>
            <w:proofErr w:type="gramEnd"/>
            <w:r w:rsidRPr="00826E9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 or tips</w:t>
            </w:r>
            <w:r w:rsidRPr="00826E9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.</w:t>
            </w:r>
          </w:p>
          <w:p w14:paraId="3BFD9A7E" w14:textId="0B1CBABA" w:rsidR="000464F9" w:rsidRDefault="000464F9" w:rsidP="00B665D7">
            <w:pPr>
              <w:spacing w:line="24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</w:p>
          <w:p w14:paraId="06B8736F" w14:textId="77777777" w:rsidR="00D73384" w:rsidRDefault="00D73384" w:rsidP="00B665D7">
            <w:pPr>
              <w:spacing w:line="240" w:lineRule="atLeast"/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</w:pPr>
          </w:p>
          <w:p w14:paraId="6D312B09" w14:textId="77777777" w:rsidR="00D73384" w:rsidRDefault="00D73384" w:rsidP="00B665D7">
            <w:pPr>
              <w:spacing w:line="240" w:lineRule="atLeast"/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</w:pPr>
          </w:p>
          <w:p w14:paraId="54A07054" w14:textId="3F182B4C" w:rsidR="00932663" w:rsidRPr="00511AAC" w:rsidRDefault="00932663" w:rsidP="00B665D7">
            <w:pPr>
              <w:spacing w:line="240" w:lineRule="atLeast"/>
              <w:rPr>
                <w:sz w:val="24"/>
                <w:szCs w:val="24"/>
                <w:lang w:bidi="th-TH"/>
              </w:rPr>
            </w:pPr>
            <w:r w:rsidRPr="002944B1">
              <w:rPr>
                <w:rFonts w:asciiTheme="minorBidi" w:hAnsiTheme="minorBidi" w:cs="Angsana New"/>
                <w:b/>
                <w:bCs/>
                <w:color w:val="000000" w:themeColor="text1"/>
                <w:cs/>
                <w:lang w:bidi="th-TH"/>
              </w:rPr>
              <w:t>(</w:t>
            </w:r>
            <w:r w:rsidRPr="002944B1">
              <w:rPr>
                <w:rFonts w:asciiTheme="minorBidi" w:hAnsiTheme="minorBidi" w:cstheme="minorBidi"/>
                <w:b/>
                <w:bCs/>
                <w:color w:val="000000" w:themeColor="text1"/>
              </w:rPr>
              <w:t>Air Fare is subject to be changed</w:t>
            </w:r>
            <w:r w:rsidR="002944B1" w:rsidRPr="002944B1">
              <w:rPr>
                <w:rFonts w:asciiTheme="minorBidi" w:hAnsiTheme="minorBidi" w:cstheme="minorBidi"/>
                <w:b/>
                <w:bCs/>
                <w:color w:val="000000" w:themeColor="text1"/>
              </w:rPr>
              <w:t xml:space="preserve"> </w:t>
            </w:r>
            <w:r w:rsidR="002944B1" w:rsidRPr="004606DC">
              <w:rPr>
                <w:b/>
                <w:bCs/>
              </w:rPr>
              <w:t>according to The Class at the time of booking or any new Government taxes</w:t>
            </w:r>
            <w:r w:rsidRPr="00826E97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826E97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>)</w:t>
            </w:r>
          </w:p>
        </w:tc>
      </w:tr>
      <w:tr w:rsidR="00932663" w:rsidRPr="00C3194F" w14:paraId="739F0AC9" w14:textId="77777777" w:rsidTr="008D3B08">
        <w:trPr>
          <w:trHeight w:val="417"/>
        </w:trPr>
        <w:tc>
          <w:tcPr>
            <w:tcW w:w="4084" w:type="dxa"/>
            <w:vMerge/>
            <w:tcBorders>
              <w:top w:val="single" w:sz="4" w:space="0" w:color="auto"/>
            </w:tcBorders>
          </w:tcPr>
          <w:p w14:paraId="15E9B573" w14:textId="77777777" w:rsidR="00932663" w:rsidRPr="00EE0524" w:rsidRDefault="00932663" w:rsidP="00B2181A">
            <w:pPr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1E2BE44" w14:textId="095815A5" w:rsidR="00932663" w:rsidRPr="00932663" w:rsidRDefault="00932663" w:rsidP="00B665D7">
            <w:pPr>
              <w:spacing w:line="240" w:lineRule="atLeast"/>
              <w:rPr>
                <w:sz w:val="24"/>
                <w:szCs w:val="24"/>
                <w:rtl/>
                <w:cs/>
              </w:rPr>
            </w:pPr>
            <w:r w:rsidRPr="00511AAC">
              <w:rPr>
                <w:sz w:val="24"/>
                <w:szCs w:val="24"/>
              </w:rPr>
              <w:t xml:space="preserve">In Single      </w:t>
            </w:r>
            <w:r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  <w:r w:rsidRPr="00511A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2AA071A" w14:textId="2BB0200A" w:rsidR="00932663" w:rsidRDefault="00932663" w:rsidP="00B665D7">
            <w:pPr>
              <w:spacing w:line="240" w:lineRule="atLeast"/>
              <w:rPr>
                <w:szCs w:val="18"/>
              </w:rPr>
            </w:pPr>
            <w:r w:rsidRPr="00511AAC">
              <w:rPr>
                <w:sz w:val="24"/>
                <w:szCs w:val="24"/>
              </w:rPr>
              <w:t>In Double</w:t>
            </w:r>
          </w:p>
        </w:tc>
        <w:tc>
          <w:tcPr>
            <w:tcW w:w="3492" w:type="dxa"/>
            <w:vMerge/>
          </w:tcPr>
          <w:p w14:paraId="3FDF4677" w14:textId="77777777" w:rsidR="00932663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</w:tc>
      </w:tr>
      <w:tr w:rsidR="00932663" w:rsidRPr="00C3194F" w14:paraId="2E1474A3" w14:textId="77777777" w:rsidTr="008D3B08">
        <w:trPr>
          <w:trHeight w:val="1841"/>
        </w:trPr>
        <w:tc>
          <w:tcPr>
            <w:tcW w:w="4084" w:type="dxa"/>
            <w:vMerge/>
            <w:tcBorders>
              <w:bottom w:val="single" w:sz="4" w:space="0" w:color="auto"/>
            </w:tcBorders>
          </w:tcPr>
          <w:p w14:paraId="3197533E" w14:textId="77777777" w:rsidR="00932663" w:rsidRPr="00EE0524" w:rsidRDefault="00932663" w:rsidP="00B2181A">
            <w:pPr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7088DC" w14:textId="77777777" w:rsidR="00932663" w:rsidRDefault="00932663" w:rsidP="00B665D7">
            <w:pPr>
              <w:spacing w:line="240" w:lineRule="atLeast"/>
              <w:rPr>
                <w:sz w:val="24"/>
                <w:szCs w:val="24"/>
              </w:rPr>
            </w:pPr>
          </w:p>
          <w:p w14:paraId="13E63593" w14:textId="726119E0" w:rsidR="00932663" w:rsidRDefault="00932663" w:rsidP="00B665D7">
            <w:pPr>
              <w:spacing w:line="240" w:lineRule="atLeast"/>
              <w:rPr>
                <w:sz w:val="24"/>
                <w:szCs w:val="24"/>
              </w:rPr>
            </w:pPr>
          </w:p>
          <w:p w14:paraId="2AF11B27" w14:textId="77777777" w:rsidR="000464F9" w:rsidRDefault="000464F9" w:rsidP="00B665D7">
            <w:pPr>
              <w:spacing w:line="240" w:lineRule="atLeast"/>
              <w:rPr>
                <w:sz w:val="24"/>
                <w:szCs w:val="24"/>
              </w:rPr>
            </w:pPr>
          </w:p>
          <w:p w14:paraId="13930A5E" w14:textId="36CB2903" w:rsidR="00932663" w:rsidRPr="00511AAC" w:rsidRDefault="00932663" w:rsidP="00B665D7">
            <w:pPr>
              <w:spacing w:line="240" w:lineRule="atLeast"/>
              <w:rPr>
                <w:sz w:val="24"/>
                <w:szCs w:val="24"/>
              </w:rPr>
            </w:pPr>
            <w:r w:rsidRPr="00511AAC">
              <w:rPr>
                <w:sz w:val="24"/>
                <w:szCs w:val="24"/>
              </w:rPr>
              <w:t xml:space="preserve">$ 1,800 </w:t>
            </w:r>
            <w:r w:rsidRPr="00511AAC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cs="Angsana New"/>
                <w:sz w:val="24"/>
                <w:szCs w:val="24"/>
                <w:cs/>
                <w:lang w:bidi="th-TH"/>
              </w:rPr>
              <w:t xml:space="preserve">              </w:t>
            </w:r>
          </w:p>
          <w:p w14:paraId="0B018130" w14:textId="77777777" w:rsidR="00932663" w:rsidRPr="00826E97" w:rsidRDefault="00932663" w:rsidP="00B665D7">
            <w:pPr>
              <w:spacing w:line="240" w:lineRule="atLeast"/>
              <w:rPr>
                <w:sz w:val="16"/>
                <w:szCs w:val="16"/>
              </w:rPr>
            </w:pPr>
          </w:p>
          <w:p w14:paraId="156130D7" w14:textId="11C12119" w:rsidR="00932663" w:rsidRDefault="00932663" w:rsidP="000464F9">
            <w:pPr>
              <w:spacing w:line="240" w:lineRule="atLeast"/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67F6591" w14:textId="77777777" w:rsidR="00932663" w:rsidRDefault="00932663" w:rsidP="00B665D7">
            <w:pPr>
              <w:spacing w:line="240" w:lineRule="atLeast"/>
              <w:rPr>
                <w:sz w:val="24"/>
                <w:szCs w:val="24"/>
              </w:rPr>
            </w:pPr>
          </w:p>
          <w:p w14:paraId="185A0BFE" w14:textId="77777777" w:rsidR="00932663" w:rsidRDefault="00932663" w:rsidP="00B665D7">
            <w:pPr>
              <w:spacing w:line="240" w:lineRule="atLeast"/>
              <w:rPr>
                <w:sz w:val="24"/>
                <w:szCs w:val="24"/>
              </w:rPr>
            </w:pPr>
          </w:p>
          <w:p w14:paraId="49305274" w14:textId="7EAB7072" w:rsidR="000464F9" w:rsidRDefault="000464F9" w:rsidP="00B665D7">
            <w:pPr>
              <w:spacing w:line="240" w:lineRule="atLeast"/>
              <w:rPr>
                <w:sz w:val="24"/>
                <w:szCs w:val="24"/>
              </w:rPr>
            </w:pPr>
          </w:p>
          <w:p w14:paraId="235CE7A5" w14:textId="35C04B7B" w:rsidR="00932663" w:rsidRDefault="00932663" w:rsidP="00B665D7">
            <w:pPr>
              <w:spacing w:line="240" w:lineRule="atLeast"/>
              <w:rPr>
                <w:szCs w:val="18"/>
              </w:rPr>
            </w:pPr>
            <w:r w:rsidRPr="00511AAC">
              <w:rPr>
                <w:sz w:val="24"/>
                <w:szCs w:val="24"/>
              </w:rPr>
              <w:t>$ 1,</w:t>
            </w:r>
            <w:r w:rsidR="009B33A8">
              <w:rPr>
                <w:sz w:val="24"/>
                <w:szCs w:val="24"/>
              </w:rPr>
              <w:t>310</w:t>
            </w:r>
            <w:r w:rsidRPr="00511AAC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</w:p>
          <w:p w14:paraId="3EBDD4BA" w14:textId="77777777" w:rsidR="00932663" w:rsidRDefault="00932663" w:rsidP="00B665D7">
            <w:pPr>
              <w:spacing w:line="240" w:lineRule="atLeast"/>
              <w:rPr>
                <w:szCs w:val="18"/>
              </w:rPr>
            </w:pPr>
          </w:p>
          <w:p w14:paraId="16DC4E9D" w14:textId="77777777" w:rsidR="00932663" w:rsidRDefault="00932663" w:rsidP="00B665D7">
            <w:pPr>
              <w:spacing w:line="240" w:lineRule="atLeast"/>
              <w:rPr>
                <w:szCs w:val="18"/>
              </w:rPr>
            </w:pPr>
          </w:p>
          <w:p w14:paraId="4C9B6E3D" w14:textId="663347D7" w:rsidR="00932663" w:rsidRDefault="00932663" w:rsidP="00B665D7">
            <w:pPr>
              <w:spacing w:line="240" w:lineRule="atLeast"/>
              <w:rPr>
                <w:szCs w:val="18"/>
              </w:rPr>
            </w:pPr>
          </w:p>
        </w:tc>
        <w:tc>
          <w:tcPr>
            <w:tcW w:w="3492" w:type="dxa"/>
            <w:vMerge/>
          </w:tcPr>
          <w:p w14:paraId="01E0F49A" w14:textId="77777777" w:rsidR="00932663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</w:tc>
      </w:tr>
      <w:tr w:rsidR="000464F9" w:rsidRPr="00C3194F" w14:paraId="677C61F7" w14:textId="77777777" w:rsidTr="008D3B08">
        <w:trPr>
          <w:trHeight w:val="3480"/>
        </w:trPr>
        <w:tc>
          <w:tcPr>
            <w:tcW w:w="4084" w:type="dxa"/>
            <w:tcBorders>
              <w:bottom w:val="single" w:sz="4" w:space="0" w:color="auto"/>
            </w:tcBorders>
          </w:tcPr>
          <w:p w14:paraId="2528E72B" w14:textId="77777777" w:rsidR="000464F9" w:rsidRPr="00EE0524" w:rsidRDefault="000464F9" w:rsidP="006C6810">
            <w:pPr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</w:pPr>
            <w:r w:rsidRPr="00EE0524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  <w:t xml:space="preserve">POST Congress Tour Traditional Boat </w:t>
            </w:r>
            <w:proofErr w:type="spellStart"/>
            <w:r w:rsidRPr="00EE0524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  <w:t>Dahabiya</w:t>
            </w:r>
            <w:proofErr w:type="spellEnd"/>
            <w:r w:rsidRPr="00EE0524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u w:val="single"/>
              </w:rPr>
              <w:t xml:space="preserve"> </w:t>
            </w:r>
          </w:p>
          <w:p w14:paraId="2D392CCC" w14:textId="77777777" w:rsidR="000464F9" w:rsidRDefault="000464F9" w:rsidP="00932663">
            <w:pPr>
              <w:rPr>
                <w:rFonts w:ascii="Segoe UI Symbol" w:eastAsia="MS Gothic" w:hAnsi="Segoe UI Symbol" w:cs="Angsana New"/>
                <w:sz w:val="24"/>
                <w:szCs w:val="24"/>
                <w:lang w:bidi="th-TH"/>
              </w:rPr>
            </w:pPr>
          </w:p>
          <w:p w14:paraId="05784F3A" w14:textId="1EB51702" w:rsidR="000464F9" w:rsidRDefault="000464F9" w:rsidP="009F7392">
            <w:pPr>
              <w:rPr>
                <w:rFonts w:asciiTheme="minorBidi" w:hAnsiTheme="minorBidi" w:cs="Angsana New"/>
                <w:b/>
                <w:bCs/>
                <w:sz w:val="24"/>
                <w:szCs w:val="24"/>
                <w:lang w:bidi="th-TH"/>
              </w:rPr>
            </w:pPr>
            <w:r w:rsidRPr="00EE0524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>
              <w:rPr>
                <w:rFonts w:asciiTheme="minorBidi" w:hAnsiTheme="minorBidi" w:cs="Angsana New"/>
                <w:sz w:val="24"/>
                <w:szCs w:val="24"/>
                <w:lang w:bidi="th-TH"/>
              </w:rPr>
              <w:t xml:space="preserve"> </w:t>
            </w:r>
            <w:r w:rsidR="009F7392" w:rsidRPr="00932663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4 Nights</w:t>
            </w:r>
            <w:r w:rsidR="009F7392">
              <w:rPr>
                <w:rFonts w:asciiTheme="minorBidi" w:hAnsiTheme="minorBidi" w:cs="Angsana New"/>
                <w:sz w:val="24"/>
                <w:szCs w:val="24"/>
                <w:lang w:bidi="th-TH"/>
              </w:rPr>
              <w:t>/</w:t>
            </w:r>
            <w:r>
              <w:rPr>
                <w:rFonts w:asciiTheme="minorBidi" w:hAnsiTheme="minorBidi" w:cs="Angsana New"/>
                <w:sz w:val="24"/>
                <w:szCs w:val="24"/>
                <w:lang w:bidi="th-TH"/>
              </w:rPr>
              <w:t xml:space="preserve"> </w:t>
            </w:r>
            <w:r w:rsidR="009F73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5</w:t>
            </w:r>
            <w:r w:rsidRPr="00932663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days</w:t>
            </w:r>
            <w:r w:rsidRPr="00932663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  <w:p w14:paraId="34BA17AC" w14:textId="77777777" w:rsidR="008D3B08" w:rsidRDefault="000464F9" w:rsidP="008D3B08">
            <w:pPr>
              <w:rPr>
                <w:rFonts w:asciiTheme="minorBidi" w:hAnsi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</w:t>
            </w:r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Luxor-</w:t>
            </w:r>
            <w:proofErr w:type="spellStart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Esna</w:t>
            </w:r>
            <w:proofErr w:type="spellEnd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-</w:t>
            </w:r>
            <w:proofErr w:type="spellStart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Edfu-</w:t>
            </w:r>
            <w:r w:rsidR="008D3B08" w:rsidRPr="00E67689">
              <w:rPr>
                <w:rFonts w:asciiTheme="minorBidi" w:hAnsiTheme="minorBidi"/>
                <w:i/>
                <w:iCs/>
                <w:sz w:val="24"/>
                <w:szCs w:val="24"/>
              </w:rPr>
              <w:t>Wadi</w:t>
            </w:r>
            <w:proofErr w:type="spellEnd"/>
            <w:r w:rsidR="008D3B08" w:rsidRPr="00E67689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Shatt-</w:t>
            </w:r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</w:t>
            </w:r>
          </w:p>
          <w:p w14:paraId="395F9446" w14:textId="77777777" w:rsidR="008D3B08" w:rsidRDefault="008D3B08" w:rsidP="008D3B08">
            <w:pPr>
              <w:rPr>
                <w:rFonts w:asciiTheme="minorBidi" w:hAnsi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    </w:t>
            </w:r>
            <w:proofErr w:type="spellStart"/>
            <w:r w:rsidRPr="00E67689">
              <w:rPr>
                <w:rFonts w:asciiTheme="minorBidi" w:hAnsiTheme="minorBidi"/>
                <w:i/>
                <w:iCs/>
                <w:sz w:val="24"/>
                <w:szCs w:val="24"/>
              </w:rPr>
              <w:t>Gebrel</w:t>
            </w:r>
            <w:proofErr w:type="spellEnd"/>
            <w:r w:rsidRPr="00E67689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el </w:t>
            </w:r>
            <w:proofErr w:type="spellStart"/>
            <w:r w:rsidRPr="00E67689">
              <w:rPr>
                <w:rFonts w:asciiTheme="minorBidi" w:hAnsiTheme="minorBidi"/>
                <w:i/>
                <w:iCs/>
                <w:sz w:val="24"/>
                <w:szCs w:val="24"/>
              </w:rPr>
              <w:t>Silsila</w:t>
            </w:r>
            <w:proofErr w:type="spellEnd"/>
            <w:r w:rsidRPr="00E67689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>Daraw</w:t>
            </w:r>
            <w:proofErr w:type="spellEnd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>Kom</w:t>
            </w:r>
            <w:proofErr w:type="spellEnd"/>
          </w:p>
          <w:p w14:paraId="7946D1AE" w14:textId="7299EE6D" w:rsidR="008D3B08" w:rsidRDefault="008D3B08" w:rsidP="008D3B08">
            <w:pPr>
              <w:rPr>
                <w:rFonts w:asciiTheme="minorBidi" w:hAnsi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>Ombo</w:t>
            </w:r>
            <w:proofErr w:type="spellEnd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-Aswan </w:t>
            </w:r>
          </w:p>
          <w:p w14:paraId="738411A0" w14:textId="165CAF2E" w:rsidR="000464F9" w:rsidRPr="00EE0524" w:rsidRDefault="008D3B08" w:rsidP="00932663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>Check in 28</w:t>
            </w:r>
            <w:r w:rsidR="000464F9" w:rsidRPr="00EE0524">
              <w:rPr>
                <w:rFonts w:asciiTheme="minorBidi" w:hAnsiTheme="minorBidi" w:cstheme="minorBidi"/>
                <w:sz w:val="24"/>
                <w:szCs w:val="24"/>
              </w:rPr>
              <w:t xml:space="preserve"> Oct</w:t>
            </w:r>
            <w:r w:rsidR="000464F9"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. </w:t>
            </w:r>
            <w:r w:rsidR="000464F9" w:rsidRPr="00EE0524">
              <w:rPr>
                <w:rFonts w:asciiTheme="minorBidi" w:hAnsiTheme="minorBidi" w:cstheme="minorBidi"/>
                <w:sz w:val="24"/>
                <w:szCs w:val="24"/>
              </w:rPr>
              <w:t>2017</w:t>
            </w:r>
            <w:r w:rsidR="00045F87">
              <w:rPr>
                <w:rFonts w:asciiTheme="minorBidi" w:hAnsiTheme="minorBidi" w:cstheme="minorBidi"/>
                <w:sz w:val="24"/>
                <w:szCs w:val="24"/>
              </w:rPr>
              <w:t xml:space="preserve"> in Luxor</w:t>
            </w:r>
            <w:r w:rsidR="000464F9"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/ </w:t>
            </w:r>
          </w:p>
          <w:p w14:paraId="4240F24C" w14:textId="77777777" w:rsidR="00DB2611" w:rsidRDefault="000464F9" w:rsidP="00932663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 xml:space="preserve">Check out Nov </w:t>
            </w:r>
            <w:proofErr w:type="gramStart"/>
            <w:r w:rsidR="00FE48E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FE48E4" w:rsidRPr="00FE48E4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st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.</w:t>
            </w:r>
            <w:proofErr w:type="gramEnd"/>
            <w:r w:rsidRPr="00EE0524">
              <w:rPr>
                <w:rFonts w:asciiTheme="minorBidi" w:hAnsiTheme="minorBidi" w:cstheme="minorBidi"/>
                <w:sz w:val="24"/>
                <w:szCs w:val="24"/>
              </w:rPr>
              <w:t xml:space="preserve"> 2017 </w:t>
            </w:r>
            <w:r w:rsidR="00045F87">
              <w:rPr>
                <w:rFonts w:asciiTheme="minorBidi" w:hAnsiTheme="minorBidi" w:cstheme="minorBidi"/>
                <w:sz w:val="24"/>
                <w:szCs w:val="24"/>
              </w:rPr>
              <w:t xml:space="preserve">in </w:t>
            </w:r>
          </w:p>
          <w:p w14:paraId="2131D9E1" w14:textId="2371AB6E" w:rsidR="00DB2611" w:rsidRPr="00CE6C2A" w:rsidRDefault="00DB2611" w:rsidP="00CE6C2A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</w:t>
            </w:r>
            <w:r w:rsidR="00045F87">
              <w:rPr>
                <w:rFonts w:asciiTheme="minorBidi" w:hAnsiTheme="minorBidi" w:cstheme="minorBidi"/>
                <w:sz w:val="24"/>
                <w:szCs w:val="24"/>
              </w:rPr>
              <w:t xml:space="preserve">Aswan </w:t>
            </w:r>
          </w:p>
          <w:p w14:paraId="3E013130" w14:textId="5FB42A7C" w:rsidR="000464F9" w:rsidRPr="00932663" w:rsidRDefault="000464F9" w:rsidP="009F7392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EE0524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>
              <w:rPr>
                <w:rFonts w:asciiTheme="minorBidi" w:hAnsiTheme="minorBidi" w:cs="Angsana New"/>
                <w:sz w:val="24"/>
                <w:szCs w:val="24"/>
                <w:lang w:bidi="th-TH"/>
              </w:rPr>
              <w:t xml:space="preserve">  </w:t>
            </w:r>
            <w:r w:rsidRPr="00932663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  <w:r w:rsidR="009F7392" w:rsidRPr="00932663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3 Nights</w:t>
            </w:r>
            <w:r w:rsidR="009F7392" w:rsidRPr="00932663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9F73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/4 D</w:t>
            </w:r>
            <w:r w:rsidRPr="00932663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ays</w:t>
            </w:r>
            <w:r w:rsidRPr="00932663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  <w:p w14:paraId="474E2EE6" w14:textId="77777777" w:rsidR="008D3B08" w:rsidRDefault="000464F9" w:rsidP="008D3B08">
            <w:pPr>
              <w:rPr>
                <w:rFonts w:asciiTheme="minorBidi" w:hAnsi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</w:t>
            </w:r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Aswan - </w:t>
            </w:r>
            <w:proofErr w:type="spellStart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Kom</w:t>
            </w:r>
            <w:proofErr w:type="spellEnd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Ombo</w:t>
            </w:r>
            <w:proofErr w:type="spellEnd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>Gebrel</w:t>
            </w:r>
            <w:proofErr w:type="spellEnd"/>
            <w:r w:rsidR="008D3B08"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el</w:t>
            </w:r>
          </w:p>
          <w:p w14:paraId="6F811D4E" w14:textId="07A4BFA0" w:rsidR="008D3B08" w:rsidRDefault="008D3B08" w:rsidP="008D3B08">
            <w:pPr>
              <w:rPr>
                <w:rFonts w:asciiTheme="minorBidi" w:hAnsi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>Silsila</w:t>
            </w:r>
            <w:proofErr w:type="spellEnd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>Edfu</w:t>
            </w:r>
            <w:proofErr w:type="spellEnd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>Esna</w:t>
            </w:r>
            <w:proofErr w:type="spellEnd"/>
            <w:r>
              <w:rPr>
                <w:rFonts w:asciiTheme="minorBidi" w:hAnsiTheme="minorBidi"/>
                <w:i/>
                <w:iCs/>
                <w:sz w:val="24"/>
                <w:szCs w:val="24"/>
              </w:rPr>
              <w:t xml:space="preserve"> – Luxor </w:t>
            </w:r>
          </w:p>
          <w:p w14:paraId="4EC8CFBC" w14:textId="10CC73B3" w:rsidR="000464F9" w:rsidRPr="00045F87" w:rsidRDefault="008D3B08" w:rsidP="00932663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 xml:space="preserve">Check in Nov </w:t>
            </w:r>
            <w:proofErr w:type="gramStart"/>
            <w:r w:rsidR="00FE48E4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="00FE48E4" w:rsidRPr="00FE48E4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st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0464F9"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.</w:t>
            </w:r>
            <w:proofErr w:type="gramEnd"/>
            <w:r w:rsidR="000464F9" w:rsidRPr="00EE0524">
              <w:rPr>
                <w:rFonts w:asciiTheme="minorBidi" w:hAnsiTheme="minorBidi" w:cstheme="minorBidi"/>
                <w:sz w:val="24"/>
                <w:szCs w:val="24"/>
              </w:rPr>
              <w:t xml:space="preserve"> 2017</w:t>
            </w:r>
            <w:r w:rsidR="009F48DB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sz w:val="24"/>
                <w:szCs w:val="24"/>
                <w:cs/>
                <w:lang w:bidi="th-TH"/>
              </w:rPr>
              <w:t xml:space="preserve">in </w:t>
            </w:r>
            <w:r w:rsidR="00045F87" w:rsidRPr="00045F87">
              <w:rPr>
                <w:rFonts w:asciiTheme="minorBidi" w:hAnsiTheme="minorBidi" w:cstheme="minorBidi"/>
                <w:sz w:val="24"/>
                <w:szCs w:val="24"/>
                <w:cs/>
                <w:lang w:bidi="th-TH"/>
              </w:rPr>
              <w:t xml:space="preserve">Aswan </w:t>
            </w:r>
          </w:p>
          <w:p w14:paraId="08D63C36" w14:textId="0E7F50CE" w:rsidR="000464F9" w:rsidRDefault="000464F9" w:rsidP="00932663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</w:t>
            </w:r>
            <w:r w:rsidR="0000039C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8D3B08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="000B4F34">
              <w:rPr>
                <w:rFonts w:asciiTheme="minorBidi" w:hAnsiTheme="minorBidi" w:cstheme="minorBidi"/>
                <w:sz w:val="24"/>
                <w:szCs w:val="24"/>
              </w:rPr>
              <w:t>Check out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 xml:space="preserve"> Nov </w:t>
            </w:r>
            <w:proofErr w:type="gramStart"/>
            <w:r w:rsidR="00FE48E4">
              <w:rPr>
                <w:rFonts w:asciiTheme="minorBidi" w:hAnsiTheme="minorBidi" w:cstheme="minorBidi"/>
                <w:sz w:val="24"/>
                <w:szCs w:val="24"/>
              </w:rPr>
              <w:t>4</w:t>
            </w:r>
            <w:r w:rsidR="00FE48E4" w:rsidRPr="00FE48E4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th</w:t>
            </w:r>
            <w:r w:rsidR="00FE48E4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.</w:t>
            </w:r>
            <w:proofErr w:type="gramEnd"/>
            <w:r w:rsidRPr="00EE0524">
              <w:rPr>
                <w:rFonts w:asciiTheme="minorBidi" w:hAnsiTheme="minorBidi" w:cstheme="minorBidi"/>
                <w:sz w:val="24"/>
                <w:szCs w:val="24"/>
              </w:rPr>
              <w:t xml:space="preserve"> 2017</w:t>
            </w:r>
            <w:r w:rsidR="00045F87">
              <w:rPr>
                <w:rFonts w:asciiTheme="minorBidi" w:hAnsiTheme="minorBidi" w:cstheme="minorBidi"/>
                <w:sz w:val="24"/>
                <w:szCs w:val="24"/>
              </w:rPr>
              <w:t xml:space="preserve"> in Luxor </w:t>
            </w:r>
            <w:r w:rsidRPr="00EE0524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</w:p>
          <w:p w14:paraId="49407533" w14:textId="77777777" w:rsidR="000464F9" w:rsidRPr="00EE0524" w:rsidRDefault="000464F9" w:rsidP="00932663">
            <w:pPr>
              <w:rPr>
                <w:rFonts w:asciiTheme="minorBidi" w:hAnsiTheme="minorBidi" w:cstheme="minorBidi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831223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  <w:r w:rsidRPr="00D66F0E">
              <w:rPr>
                <w:rFonts w:cs="Arial"/>
                <w:sz w:val="24"/>
                <w:szCs w:val="24"/>
              </w:rPr>
              <w:t xml:space="preserve">  </w:t>
            </w:r>
          </w:p>
          <w:p w14:paraId="0CDF4318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4B4381B8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72759CCA" w14:textId="5D07854F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  <w:r w:rsidRPr="00D66F0E">
              <w:rPr>
                <w:rFonts w:cs="Arial"/>
                <w:sz w:val="24"/>
                <w:szCs w:val="24"/>
              </w:rPr>
              <w:t xml:space="preserve">$ 895 </w:t>
            </w:r>
            <w:r w:rsidRPr="00D66F0E">
              <w:rPr>
                <w:rFonts w:cs="Angsana New"/>
                <w:sz w:val="24"/>
                <w:szCs w:val="24"/>
                <w:cs/>
                <w:lang w:bidi="th-TH"/>
              </w:rPr>
              <w:t xml:space="preserve">                </w:t>
            </w:r>
            <w:r w:rsidRPr="00D66F0E">
              <w:rPr>
                <w:rFonts w:cs="Angsana New" w:hint="cs"/>
                <w:sz w:val="24"/>
                <w:szCs w:val="24"/>
                <w:cs/>
                <w:lang w:bidi="th-TH"/>
              </w:rPr>
              <w:t xml:space="preserve">      </w:t>
            </w:r>
          </w:p>
          <w:p w14:paraId="250CEB25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7BA5A45C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1A9C9D75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5EAD2FF3" w14:textId="77777777" w:rsidR="00EA3CC4" w:rsidRPr="00D66F0E" w:rsidRDefault="00EA3CC4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35155552" w14:textId="77777777" w:rsidR="00EA3CC4" w:rsidRPr="00D66F0E" w:rsidRDefault="00EA3CC4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7CB93A9E" w14:textId="77777777" w:rsidR="008D3B08" w:rsidRDefault="008D3B08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690AC777" w14:textId="77777777" w:rsidR="008D3B08" w:rsidRDefault="008D3B08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29FC224A" w14:textId="1108DDB9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  <w:r w:rsidRPr="00D66F0E">
              <w:rPr>
                <w:rFonts w:cs="Arial"/>
                <w:sz w:val="24"/>
                <w:szCs w:val="24"/>
              </w:rPr>
              <w:t xml:space="preserve">$ 680 </w:t>
            </w:r>
            <w:r w:rsidRPr="00D66F0E">
              <w:rPr>
                <w:rFonts w:cs="Angsana New"/>
                <w:sz w:val="24"/>
                <w:szCs w:val="24"/>
                <w:cs/>
                <w:lang w:bidi="th-TH"/>
              </w:rPr>
              <w:t xml:space="preserve">                   </w:t>
            </w:r>
          </w:p>
          <w:p w14:paraId="48BC3598" w14:textId="77777777" w:rsidR="000464F9" w:rsidRPr="00D66F0E" w:rsidRDefault="000464F9" w:rsidP="000464F9">
            <w:pPr>
              <w:spacing w:line="240" w:lineRule="atLeast"/>
              <w:rPr>
                <w:sz w:val="24"/>
                <w:szCs w:val="24"/>
              </w:rPr>
            </w:pPr>
          </w:p>
          <w:p w14:paraId="48DD02E3" w14:textId="34C7DCFD" w:rsidR="000464F9" w:rsidRPr="00D66F0E" w:rsidRDefault="000464F9" w:rsidP="00B665D7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B0BF2F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  <w:lang w:bidi="th-TH"/>
              </w:rPr>
            </w:pPr>
          </w:p>
          <w:p w14:paraId="18978758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  <w:lang w:bidi="th-TH"/>
              </w:rPr>
            </w:pPr>
          </w:p>
          <w:p w14:paraId="3605CD1B" w14:textId="77777777" w:rsidR="000464F9" w:rsidRPr="00D66F0E" w:rsidRDefault="000464F9" w:rsidP="000464F9">
            <w:pPr>
              <w:spacing w:line="240" w:lineRule="atLeast"/>
              <w:rPr>
                <w:rFonts w:cs="Arial"/>
                <w:sz w:val="24"/>
                <w:szCs w:val="24"/>
                <w:lang w:bidi="th-TH"/>
              </w:rPr>
            </w:pPr>
          </w:p>
          <w:p w14:paraId="37ABBBE5" w14:textId="7D438939" w:rsidR="000464F9" w:rsidRPr="00D66F0E" w:rsidRDefault="000464F9" w:rsidP="000464F9">
            <w:pPr>
              <w:spacing w:line="240" w:lineRule="atLeast"/>
              <w:rPr>
                <w:szCs w:val="18"/>
              </w:rPr>
            </w:pPr>
            <w:r w:rsidRPr="00D66F0E">
              <w:rPr>
                <w:rFonts w:cs="Arial"/>
                <w:sz w:val="24"/>
                <w:szCs w:val="24"/>
                <w:lang w:bidi="th-TH"/>
              </w:rPr>
              <w:t>$</w:t>
            </w:r>
            <w:r w:rsidRPr="00D66F0E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="00221FBB">
              <w:rPr>
                <w:rFonts w:cs="Arial"/>
                <w:sz w:val="24"/>
                <w:szCs w:val="24"/>
              </w:rPr>
              <w:t>670</w:t>
            </w:r>
            <w:r w:rsidRPr="00D66F0E">
              <w:rPr>
                <w:rFonts w:cs="Arial"/>
                <w:sz w:val="24"/>
                <w:szCs w:val="24"/>
              </w:rPr>
              <w:t xml:space="preserve"> </w:t>
            </w:r>
            <w:r w:rsidRPr="00D66F0E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</w:p>
          <w:p w14:paraId="52540B0B" w14:textId="77777777" w:rsidR="000464F9" w:rsidRPr="00D66F0E" w:rsidRDefault="000464F9" w:rsidP="000464F9">
            <w:pPr>
              <w:spacing w:line="240" w:lineRule="atLeast"/>
              <w:rPr>
                <w:sz w:val="24"/>
                <w:szCs w:val="22"/>
              </w:rPr>
            </w:pPr>
          </w:p>
          <w:p w14:paraId="7D389071" w14:textId="77777777" w:rsidR="000464F9" w:rsidRPr="00D66F0E" w:rsidRDefault="000464F9" w:rsidP="000464F9">
            <w:pPr>
              <w:spacing w:line="240" w:lineRule="atLeast"/>
              <w:rPr>
                <w:sz w:val="24"/>
                <w:szCs w:val="22"/>
              </w:rPr>
            </w:pPr>
          </w:p>
          <w:p w14:paraId="7E0A2B05" w14:textId="77777777" w:rsidR="000464F9" w:rsidRPr="00D66F0E" w:rsidRDefault="000464F9" w:rsidP="000464F9">
            <w:pPr>
              <w:spacing w:line="240" w:lineRule="atLeast"/>
              <w:rPr>
                <w:sz w:val="24"/>
                <w:szCs w:val="22"/>
              </w:rPr>
            </w:pPr>
          </w:p>
          <w:p w14:paraId="0E76EEAD" w14:textId="77777777" w:rsidR="00EA3CC4" w:rsidRPr="00D66F0E" w:rsidRDefault="00EA3CC4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03AF2C0E" w14:textId="77777777" w:rsidR="00EA3CC4" w:rsidRPr="00D66F0E" w:rsidRDefault="00EA3CC4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2059C865" w14:textId="77777777" w:rsidR="00C724AD" w:rsidRPr="00D66F0E" w:rsidRDefault="00C724AD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0010E728" w14:textId="77777777" w:rsidR="00C724AD" w:rsidRPr="00D66F0E" w:rsidRDefault="00C724AD" w:rsidP="000464F9">
            <w:pPr>
              <w:spacing w:line="240" w:lineRule="atLeast"/>
              <w:rPr>
                <w:rFonts w:cs="Arial"/>
                <w:sz w:val="24"/>
                <w:szCs w:val="24"/>
              </w:rPr>
            </w:pPr>
          </w:p>
          <w:p w14:paraId="61C4A4BD" w14:textId="29CB2A1F" w:rsidR="000464F9" w:rsidRPr="00D66F0E" w:rsidRDefault="00266CFB" w:rsidP="000464F9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$ 49</w:t>
            </w:r>
            <w:r w:rsidR="000464F9" w:rsidRPr="00D66F0E">
              <w:rPr>
                <w:rFonts w:cs="Arial"/>
                <w:sz w:val="24"/>
                <w:szCs w:val="24"/>
              </w:rPr>
              <w:t xml:space="preserve">5 </w:t>
            </w:r>
            <w:r w:rsidR="000464F9" w:rsidRPr="00D66F0E">
              <w:rPr>
                <w:rFonts w:cs="Angsana New"/>
                <w:sz w:val="24"/>
                <w:szCs w:val="24"/>
                <w:cs/>
                <w:lang w:bidi="th-TH"/>
              </w:rPr>
              <w:t xml:space="preserve">  </w:t>
            </w:r>
          </w:p>
        </w:tc>
        <w:tc>
          <w:tcPr>
            <w:tcW w:w="3492" w:type="dxa"/>
            <w:vMerge/>
          </w:tcPr>
          <w:p w14:paraId="4FF0E48A" w14:textId="77777777" w:rsidR="000464F9" w:rsidRDefault="000464F9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</w:tc>
      </w:tr>
      <w:tr w:rsidR="00932663" w:rsidRPr="00C3194F" w14:paraId="19BB33E6" w14:textId="77777777" w:rsidTr="008D3B08">
        <w:trPr>
          <w:trHeight w:val="754"/>
        </w:trPr>
        <w:tc>
          <w:tcPr>
            <w:tcW w:w="4084" w:type="dxa"/>
          </w:tcPr>
          <w:p w14:paraId="6DDF1A1B" w14:textId="77777777" w:rsidR="00932663" w:rsidRPr="00EE0524" w:rsidRDefault="00932663" w:rsidP="00932077">
            <w:pPr>
              <w:spacing w:line="240" w:lineRule="atLeast"/>
              <w:ind w:right="-108"/>
              <w:rPr>
                <w:rFonts w:asciiTheme="minorBidi" w:hAnsiTheme="minorBidi" w:cstheme="minorBidi"/>
                <w:b/>
                <w:bCs/>
                <w:sz w:val="24"/>
                <w:szCs w:val="24"/>
                <w:lang w:bidi="th-TH"/>
              </w:rPr>
            </w:pPr>
            <w:r w:rsidRPr="00EE0524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Pr="00EE0524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Air Fare </w:t>
            </w:r>
            <w:r w:rsidRPr="00EE0524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  <w:p w14:paraId="707B8581" w14:textId="2BBF1ED9" w:rsidR="00932663" w:rsidRPr="000464F9" w:rsidRDefault="00932663" w:rsidP="000464F9">
            <w:pPr>
              <w:spacing w:line="240" w:lineRule="atLeast"/>
              <w:ind w:right="-108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(</w:t>
            </w:r>
            <w:r w:rsidRPr="00EE0524">
              <w:rPr>
                <w:rFonts w:asciiTheme="minorBidi" w:hAnsiTheme="minorBidi" w:cstheme="minorBidi"/>
                <w:sz w:val="24"/>
                <w:szCs w:val="24"/>
              </w:rPr>
              <w:t>Cairo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- </w:t>
            </w:r>
            <w:r w:rsidRPr="00EE0524">
              <w:rPr>
                <w:rFonts w:asciiTheme="minorBidi" w:hAnsiTheme="minorBidi" w:cstheme="minorBidi"/>
                <w:sz w:val="24"/>
                <w:szCs w:val="24"/>
              </w:rPr>
              <w:t>Aswan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EE0524">
              <w:rPr>
                <w:rFonts w:asciiTheme="minorBidi" w:hAnsiTheme="minorBidi" w:cstheme="minorBidi"/>
                <w:sz w:val="24"/>
                <w:szCs w:val="24"/>
                <w:lang w:bidi="th-TH"/>
              </w:rPr>
              <w:t xml:space="preserve">and 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EE0524">
              <w:rPr>
                <w:rFonts w:asciiTheme="minorBidi" w:hAnsiTheme="minorBidi" w:cstheme="minorBidi"/>
                <w:sz w:val="24"/>
                <w:szCs w:val="24"/>
              </w:rPr>
              <w:t>Luxor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- </w:t>
            </w:r>
            <w:r w:rsidRPr="00EE0524">
              <w:rPr>
                <w:rFonts w:asciiTheme="minorBidi" w:hAnsiTheme="minorBidi" w:cstheme="minorBidi"/>
                <w:sz w:val="24"/>
                <w:szCs w:val="24"/>
              </w:rPr>
              <w:t>Cairo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2691F2" w14:textId="77777777" w:rsidR="00C80041" w:rsidRDefault="00932663" w:rsidP="00932663">
            <w:pPr>
              <w:spacing w:line="240" w:lineRule="atLeast"/>
              <w:rPr>
                <w:sz w:val="24"/>
                <w:szCs w:val="24"/>
              </w:rPr>
            </w:pPr>
            <w:proofErr w:type="spellStart"/>
            <w:r w:rsidRPr="00511AA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pprox</w:t>
            </w:r>
            <w:proofErr w:type="spellEnd"/>
            <w:r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511AAC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 w:rsidR="002944B1">
              <w:rPr>
                <w:sz w:val="24"/>
                <w:szCs w:val="24"/>
              </w:rPr>
              <w:t xml:space="preserve">US$ </w:t>
            </w:r>
            <w:r w:rsidR="00C80041">
              <w:rPr>
                <w:sz w:val="24"/>
                <w:szCs w:val="24"/>
              </w:rPr>
              <w:t>200</w:t>
            </w:r>
          </w:p>
          <w:p w14:paraId="34950444" w14:textId="260EE7EC" w:rsidR="00932663" w:rsidRPr="00511AAC" w:rsidRDefault="00C80041" w:rsidP="0093266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need</w:t>
            </w:r>
            <w:proofErr w:type="gramEnd"/>
            <w:r>
              <w:rPr>
                <w:sz w:val="24"/>
                <w:szCs w:val="24"/>
              </w:rPr>
              <w:t xml:space="preserve"> to check actual</w:t>
            </w:r>
            <w:r w:rsidR="00932663" w:rsidRPr="00511AA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price at time of booking)</w:t>
            </w:r>
          </w:p>
          <w:p w14:paraId="7E457B2E" w14:textId="77777777" w:rsidR="00932663" w:rsidRPr="00511AAC" w:rsidRDefault="00932663" w:rsidP="00B665D7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4A938DFE" w14:textId="77777777" w:rsidR="00932663" w:rsidRDefault="00932663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</w:p>
        </w:tc>
      </w:tr>
      <w:tr w:rsidR="001F15FA" w:rsidRPr="00C3194F" w14:paraId="3B4E915A" w14:textId="77777777" w:rsidTr="00445819">
        <w:trPr>
          <w:trHeight w:val="754"/>
        </w:trPr>
        <w:tc>
          <w:tcPr>
            <w:tcW w:w="10440" w:type="dxa"/>
            <w:gridSpan w:val="4"/>
            <w:tcBorders>
              <w:bottom w:val="single" w:sz="4" w:space="0" w:color="auto"/>
            </w:tcBorders>
          </w:tcPr>
          <w:p w14:paraId="3DD131A9" w14:textId="2EB9C6C9" w:rsidR="001F15FA" w:rsidRDefault="001F15FA" w:rsidP="00B665D7">
            <w:pPr>
              <w:spacing w:line="120" w:lineRule="atLeast"/>
              <w:rPr>
                <w:sz w:val="24"/>
              </w:rPr>
            </w:pPr>
          </w:p>
          <w:p w14:paraId="536A97CE" w14:textId="5705C88F" w:rsidR="001F15FA" w:rsidRDefault="001F15FA" w:rsidP="00B665D7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  <w:r w:rsidRPr="000B7987">
              <w:rPr>
                <w:sz w:val="24"/>
              </w:rPr>
              <w:t xml:space="preserve">In Single </w:t>
            </w:r>
            <w:r w:rsidRPr="000B7987">
              <w:rPr>
                <w:rFonts w:cs="Angsana New"/>
                <w:sz w:val="24"/>
                <w:szCs w:val="24"/>
                <w:cs/>
                <w:lang w:bidi="th-TH"/>
              </w:rPr>
              <w:t xml:space="preserve">= </w:t>
            </w:r>
            <w:r w:rsidRPr="000B7987">
              <w:rPr>
                <w:sz w:val="24"/>
              </w:rPr>
              <w:t>One Person</w:t>
            </w:r>
            <w:r>
              <w:rPr>
                <w:rFonts w:cs="Angsana New"/>
                <w:sz w:val="24"/>
                <w:szCs w:val="24"/>
                <w:lang w:bidi="th-TH"/>
              </w:rPr>
              <w:t xml:space="preserve">; </w:t>
            </w:r>
            <w:r>
              <w:rPr>
                <w:sz w:val="24"/>
              </w:rPr>
              <w:t xml:space="preserve">    </w:t>
            </w:r>
            <w:r w:rsidRPr="000B7987">
              <w:rPr>
                <w:sz w:val="24"/>
              </w:rPr>
              <w:t xml:space="preserve">In Double </w:t>
            </w:r>
            <w:r w:rsidRPr="000B7987">
              <w:rPr>
                <w:rFonts w:cs="Angsana New"/>
                <w:sz w:val="24"/>
                <w:szCs w:val="24"/>
                <w:cs/>
                <w:lang w:bidi="th-TH"/>
              </w:rPr>
              <w:t xml:space="preserve">= </w:t>
            </w:r>
            <w:r w:rsidRPr="000B7987">
              <w:rPr>
                <w:sz w:val="24"/>
              </w:rPr>
              <w:t xml:space="preserve">Two </w:t>
            </w:r>
          </w:p>
        </w:tc>
      </w:tr>
    </w:tbl>
    <w:p w14:paraId="0F9C19F4" w14:textId="5DF4DF7E" w:rsidR="001F15FA" w:rsidRPr="0000039C" w:rsidRDefault="001F15FA" w:rsidP="001F15FA">
      <w:pPr>
        <w:spacing w:line="240" w:lineRule="atLeast"/>
        <w:rPr>
          <w:sz w:val="24"/>
        </w:rPr>
      </w:pPr>
    </w:p>
    <w:p w14:paraId="2AAD1161" w14:textId="77777777" w:rsidR="001F15FA" w:rsidRDefault="001F15FA">
      <w:r>
        <w:br w:type="page"/>
      </w:r>
    </w:p>
    <w:p w14:paraId="774EEC10" w14:textId="52621CB3" w:rsidR="007E5C93" w:rsidRDefault="00CD28C4" w:rsidP="009F48DB">
      <w:pPr>
        <w:spacing w:line="240" w:lineRule="atLeast"/>
        <w:rPr>
          <w:rFonts w:asciiTheme="minorBidi" w:hAnsiTheme="minorBidi" w:cstheme="minorBidi"/>
          <w:b/>
          <w:color w:val="0000FF"/>
          <w:sz w:val="24"/>
          <w:szCs w:val="24"/>
          <w:highlight w:val="green"/>
        </w:rPr>
      </w:pPr>
      <w:r w:rsidRPr="003C3E95">
        <w:rPr>
          <w:rFonts w:asciiTheme="minorBidi" w:hAnsiTheme="minorBidi" w:cstheme="minorBidi"/>
          <w:b/>
          <w:color w:val="FFFFFF" w:themeColor="background1"/>
          <w:sz w:val="24"/>
          <w:szCs w:val="24"/>
        </w:rPr>
        <w:lastRenderedPageBreak/>
        <w:t xml:space="preserve">                                 </w:t>
      </w:r>
      <w:r w:rsidR="009F48DB">
        <w:rPr>
          <w:rFonts w:asciiTheme="minorBidi" w:hAnsiTheme="minorBidi" w:cstheme="minorBidi"/>
          <w:b/>
          <w:color w:val="FFFFFF" w:themeColor="background1"/>
          <w:sz w:val="24"/>
          <w:szCs w:val="24"/>
        </w:rPr>
        <w:t xml:space="preserve">            </w:t>
      </w:r>
      <w:r w:rsidRPr="003C3E95">
        <w:rPr>
          <w:rFonts w:asciiTheme="minorBidi" w:hAnsiTheme="minorBidi" w:cstheme="minorBidi"/>
          <w:b/>
          <w:color w:val="FFFFFF" w:themeColor="background1"/>
          <w:sz w:val="24"/>
          <w:szCs w:val="24"/>
        </w:rPr>
        <w:t xml:space="preserve">      </w:t>
      </w:r>
      <w:r w:rsidRPr="003C3E95">
        <w:rPr>
          <w:rFonts w:asciiTheme="minorBidi" w:hAnsiTheme="minorBidi" w:cstheme="minorBidi"/>
          <w:b/>
          <w:color w:val="0000FF"/>
          <w:sz w:val="24"/>
          <w:szCs w:val="24"/>
        </w:rPr>
        <w:t xml:space="preserve">  </w:t>
      </w:r>
      <w:r w:rsidR="009F48DB" w:rsidRPr="00FE71A0">
        <w:rPr>
          <w:rFonts w:asciiTheme="minorBidi" w:hAnsiTheme="minorBidi" w:cstheme="minorBidi"/>
          <w:b/>
          <w:sz w:val="32"/>
          <w:szCs w:val="32"/>
        </w:rPr>
        <w:t>Post</w:t>
      </w:r>
      <w:r w:rsidR="009F48DB" w:rsidRPr="00FE71A0">
        <w:rPr>
          <w:rFonts w:asciiTheme="minorBidi" w:hAnsiTheme="minorBidi" w:cs="Angsana New"/>
          <w:b/>
          <w:bCs/>
          <w:sz w:val="32"/>
          <w:szCs w:val="32"/>
          <w:cs/>
          <w:lang w:bidi="th-TH"/>
        </w:rPr>
        <w:t>-</w:t>
      </w:r>
      <w:r w:rsidR="009F48DB" w:rsidRPr="00FE71A0">
        <w:rPr>
          <w:rFonts w:asciiTheme="minorBidi" w:hAnsiTheme="minorBidi" w:cstheme="minorBidi"/>
          <w:b/>
          <w:sz w:val="32"/>
          <w:szCs w:val="32"/>
        </w:rPr>
        <w:t>Congress Tours</w:t>
      </w:r>
    </w:p>
    <w:p w14:paraId="25E71986" w14:textId="3598DB60" w:rsidR="00A52FE6" w:rsidRPr="003C3E95" w:rsidRDefault="003C3E95" w:rsidP="003C3E95">
      <w:pPr>
        <w:tabs>
          <w:tab w:val="left" w:pos="1308"/>
        </w:tabs>
        <w:spacing w:line="240" w:lineRule="atLeast"/>
        <w:rPr>
          <w:rFonts w:asciiTheme="minorBidi" w:hAnsiTheme="minorBidi" w:cs="Angsana New"/>
          <w:color w:val="0000FF"/>
          <w:sz w:val="24"/>
          <w:szCs w:val="24"/>
          <w:highlight w:val="green"/>
          <w:lang w:bidi="th-TH"/>
        </w:rPr>
      </w:pPr>
      <w:r>
        <w:rPr>
          <w:rFonts w:asciiTheme="minorBidi" w:hAnsiTheme="minorBidi" w:cs="Angsana New"/>
          <w:color w:val="0000FF"/>
          <w:sz w:val="24"/>
          <w:szCs w:val="24"/>
          <w:highlight w:val="green"/>
          <w:cs/>
          <w:lang w:bidi="th-TH"/>
        </w:rPr>
        <w:t xml:space="preserve">            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1418"/>
        <w:gridCol w:w="1588"/>
        <w:gridCol w:w="3492"/>
      </w:tblGrid>
      <w:tr w:rsidR="000464F9" w:rsidRPr="00C3194F" w14:paraId="00DF34FE" w14:textId="77777777" w:rsidTr="00445819">
        <w:trPr>
          <w:trHeight w:val="387"/>
        </w:trPr>
        <w:tc>
          <w:tcPr>
            <w:tcW w:w="3942" w:type="dxa"/>
            <w:vMerge w:val="restart"/>
            <w:tcBorders>
              <w:top w:val="single" w:sz="4" w:space="0" w:color="auto"/>
            </w:tcBorders>
          </w:tcPr>
          <w:p w14:paraId="28767826" w14:textId="16C2C331" w:rsidR="000464F9" w:rsidRDefault="000464F9" w:rsidP="008634B0">
            <w:pPr>
              <w:spacing w:line="240" w:lineRule="atLeast"/>
              <w:rPr>
                <w:sz w:val="22"/>
                <w:szCs w:val="22"/>
              </w:rPr>
            </w:pPr>
          </w:p>
          <w:p w14:paraId="2743C47A" w14:textId="6033C06A" w:rsidR="0066340D" w:rsidRPr="00642031" w:rsidRDefault="00CD28C4" w:rsidP="00CD28C4">
            <w:pPr>
              <w:spacing w:line="24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  <w:r w:rsidRPr="0064203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Post Congress Tours</w:t>
            </w:r>
          </w:p>
          <w:p w14:paraId="1FA57753" w14:textId="77777777" w:rsidR="00CD28C4" w:rsidRPr="00642031" w:rsidRDefault="00CD28C4" w:rsidP="00CD28C4">
            <w:pPr>
              <w:spacing w:line="24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</w:p>
          <w:p w14:paraId="27C12C51" w14:textId="72FE2CCA" w:rsidR="009F48DB" w:rsidRPr="00642031" w:rsidRDefault="003C3E95" w:rsidP="00CE6C2A">
            <w:pPr>
              <w:spacing w:line="24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  <w:r w:rsidRPr="0064203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LUXOR </w:t>
            </w:r>
          </w:p>
          <w:p w14:paraId="1D481A85" w14:textId="366CA3F0" w:rsidR="009F48DB" w:rsidRPr="009F48DB" w:rsidRDefault="00CD28C4" w:rsidP="009F48DB">
            <w:pPr>
              <w:spacing w:line="240" w:lineRule="atLeast"/>
              <w:ind w:left="432" w:hanging="432"/>
              <w:rPr>
                <w:rFonts w:asciiTheme="minorBidi" w:hAnsiTheme="minorBidi" w:cs="Angsana New"/>
                <w:b/>
                <w:bCs/>
                <w:sz w:val="24"/>
                <w:szCs w:val="24"/>
                <w:lang w:bidi="th-TH"/>
              </w:rPr>
            </w:pPr>
            <w:r w:rsidRPr="00C82625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9F48DB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</w:t>
            </w:r>
            <w:r w:rsidR="00CE6C2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1 night</w:t>
            </w:r>
            <w:r w:rsidRPr="000464F9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>/</w:t>
            </w:r>
            <w:r w:rsidR="00CE6C2A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Days on Bed and Breakfast </w:t>
            </w:r>
            <w:r w:rsidRPr="000464F9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basis</w:t>
            </w:r>
            <w:r w:rsidRPr="000464F9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 </w:t>
            </w:r>
          </w:p>
          <w:p w14:paraId="1010F015" w14:textId="2F9B091B" w:rsidR="0066340D" w:rsidRDefault="009F48DB" w:rsidP="00CD28C4">
            <w:pPr>
              <w:spacing w:line="240" w:lineRule="atLeast"/>
              <w:ind w:left="432" w:hanging="432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(5 Stars </w:t>
            </w:r>
            <w:r w:rsidR="00CD28C4" w:rsidRPr="00C82625">
              <w:rPr>
                <w:rFonts w:asciiTheme="minorBidi" w:hAnsiTheme="minorBidi" w:cstheme="minorBidi"/>
                <w:sz w:val="24"/>
                <w:szCs w:val="24"/>
              </w:rPr>
              <w:t>Hotel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)</w:t>
            </w:r>
          </w:p>
          <w:p w14:paraId="24334316" w14:textId="77777777" w:rsidR="00CE6C2A" w:rsidRPr="00802562" w:rsidRDefault="00CE6C2A" w:rsidP="00CE6C2A">
            <w:pPr>
              <w:spacing w:line="240" w:lineRule="atLeas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80256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Check in Oct 2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8</w:t>
            </w:r>
            <w:r w:rsidRPr="00802562">
              <w:rPr>
                <w:rFonts w:asciiTheme="minorBidi" w:hAnsiTheme="minorBidi" w:cstheme="minorBidi"/>
                <w:b/>
                <w:bCs/>
                <w:sz w:val="24"/>
                <w:szCs w:val="24"/>
                <w:vertAlign w:val="superscript"/>
              </w:rPr>
              <w:t xml:space="preserve">th  </w:t>
            </w:r>
            <w:r w:rsidRPr="0080256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/ </w:t>
            </w:r>
          </w:p>
          <w:p w14:paraId="5DA17124" w14:textId="77777777" w:rsidR="00CE6C2A" w:rsidRPr="00731A2F" w:rsidRDefault="00CE6C2A" w:rsidP="00CE6C2A">
            <w:pPr>
              <w:spacing w:line="240" w:lineRule="atLeas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Check out 29</w:t>
            </w:r>
            <w:r w:rsidRPr="00802562">
              <w:rPr>
                <w:rFonts w:asciiTheme="minorBidi" w:hAnsiTheme="minorBidi" w:cstheme="minorBidi"/>
                <w:b/>
                <w:bCs/>
                <w:sz w:val="24"/>
                <w:szCs w:val="24"/>
                <w:vertAlign w:val="superscript"/>
              </w:rPr>
              <w:t>th</w:t>
            </w:r>
            <w:r w:rsidRPr="0080256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Oct 2017</w:t>
            </w:r>
          </w:p>
          <w:p w14:paraId="0AA62538" w14:textId="77777777" w:rsidR="00F239D6" w:rsidRDefault="00F239D6" w:rsidP="00CD28C4">
            <w:pPr>
              <w:spacing w:line="240" w:lineRule="atLeast"/>
              <w:ind w:left="432" w:hanging="432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22EE8D51" w14:textId="5A118488" w:rsidR="00F239D6" w:rsidRPr="00DB2611" w:rsidRDefault="00F239D6" w:rsidP="00CD28C4">
            <w:pPr>
              <w:spacing w:line="240" w:lineRule="atLeast"/>
              <w:ind w:left="432" w:hanging="432"/>
              <w:rPr>
                <w:rFonts w:asciiTheme="minorBidi" w:hAnsiTheme="minorBidi" w:cstheme="minorBidi"/>
                <w:color w:val="0000FF"/>
                <w:sz w:val="24"/>
                <w:szCs w:val="24"/>
              </w:rPr>
            </w:pPr>
            <w:r w:rsidRPr="00DB2611">
              <w:rPr>
                <w:rFonts w:asciiTheme="minorBidi" w:hAnsiTheme="minorBidi" w:cstheme="minorBidi"/>
                <w:color w:val="0000FF"/>
                <w:sz w:val="24"/>
                <w:szCs w:val="24"/>
              </w:rPr>
              <w:t xml:space="preserve"> </w:t>
            </w:r>
          </w:p>
          <w:p w14:paraId="7973B7BE" w14:textId="77777777" w:rsidR="0066340D" w:rsidRDefault="0066340D" w:rsidP="0066340D">
            <w:pPr>
              <w:spacing w:line="240" w:lineRule="atLeast"/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</w:rPr>
            </w:pPr>
          </w:p>
          <w:p w14:paraId="0AC5E9E9" w14:textId="73AC4FCD" w:rsidR="000464F9" w:rsidRPr="00642031" w:rsidRDefault="00731A2F" w:rsidP="0066340D">
            <w:pPr>
              <w:spacing w:line="240" w:lineRule="atLeast"/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</w:pPr>
            <w:r w:rsidRPr="0064203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RED SEA:  </w:t>
            </w:r>
            <w:proofErr w:type="spellStart"/>
            <w:proofErr w:type="gramStart"/>
            <w:r w:rsidR="000464F9" w:rsidRPr="0064203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>Sharm</w:t>
            </w:r>
            <w:proofErr w:type="spellEnd"/>
            <w:r w:rsidR="000464F9" w:rsidRPr="0064203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 El</w:t>
            </w:r>
            <w:proofErr w:type="gramEnd"/>
            <w:r w:rsidR="000464F9" w:rsidRPr="00642031">
              <w:rPr>
                <w:rFonts w:asciiTheme="minorBidi" w:hAnsiTheme="minorBidi" w:cstheme="minorBidi"/>
                <w:b/>
                <w:bCs/>
                <w:color w:val="0000FF"/>
                <w:sz w:val="24"/>
                <w:szCs w:val="24"/>
              </w:rPr>
              <w:t xml:space="preserve"> Sheikh</w:t>
            </w:r>
          </w:p>
          <w:p w14:paraId="65AB3748" w14:textId="77777777" w:rsidR="000464F9" w:rsidRPr="00C82625" w:rsidRDefault="000464F9" w:rsidP="00D92CAD">
            <w:pPr>
              <w:spacing w:line="240" w:lineRule="atLeast"/>
              <w:ind w:left="432" w:hanging="432"/>
              <w:rPr>
                <w:rFonts w:asciiTheme="minorBidi" w:eastAsia="MS Gothic" w:hAnsiTheme="minorBidi" w:cstheme="minorBidi"/>
                <w:sz w:val="24"/>
                <w:szCs w:val="24"/>
                <w:lang w:bidi="th-TH"/>
              </w:rPr>
            </w:pPr>
          </w:p>
          <w:p w14:paraId="3985C87D" w14:textId="11033300" w:rsidR="000464F9" w:rsidRPr="000464F9" w:rsidRDefault="000464F9" w:rsidP="000464F9">
            <w:pPr>
              <w:spacing w:line="240" w:lineRule="atLeast"/>
              <w:ind w:left="432" w:hanging="432"/>
              <w:rPr>
                <w:rFonts w:asciiTheme="minorBidi" w:hAnsiTheme="minorBidi" w:cstheme="minorBidi"/>
                <w:b/>
                <w:bCs/>
                <w:color w:val="FF0000"/>
                <w:sz w:val="24"/>
                <w:szCs w:val="24"/>
              </w:rPr>
            </w:pPr>
            <w:r w:rsidRPr="00C82625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</w:t>
            </w:r>
            <w:r w:rsidR="009F48DB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    </w:t>
            </w:r>
            <w:r w:rsidR="00045F8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2</w:t>
            </w:r>
            <w:r w:rsidRPr="000464F9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nights</w:t>
            </w:r>
            <w:r w:rsidRPr="000464F9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>/</w:t>
            </w:r>
            <w:r w:rsidR="00045F8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3 Days on Bed and Breakfast </w:t>
            </w:r>
            <w:r w:rsidRPr="000464F9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basis</w:t>
            </w:r>
            <w:r w:rsidRPr="000464F9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 </w:t>
            </w:r>
          </w:p>
          <w:p w14:paraId="3AA96E8F" w14:textId="77777777" w:rsidR="009F48DB" w:rsidRDefault="009F48DB" w:rsidP="009F48DB">
            <w:pPr>
              <w:spacing w:line="240" w:lineRule="atLeast"/>
              <w:ind w:left="432" w:hanging="432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 xml:space="preserve">       (5 Stars </w:t>
            </w:r>
            <w:r w:rsidRPr="00C82625">
              <w:rPr>
                <w:rFonts w:asciiTheme="minorBidi" w:hAnsiTheme="minorBidi" w:cstheme="minorBidi"/>
                <w:sz w:val="24"/>
                <w:szCs w:val="24"/>
              </w:rPr>
              <w:t>Hotel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)</w:t>
            </w:r>
          </w:p>
          <w:p w14:paraId="00D9F992" w14:textId="2741C313" w:rsidR="00CE6C2A" w:rsidRDefault="00CE6C2A" w:rsidP="009F48DB">
            <w:pPr>
              <w:spacing w:line="240" w:lineRule="atLeast"/>
              <w:ind w:left="432" w:hanging="432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Check in 28</w:t>
            </w:r>
            <w:r w:rsidRPr="00CE6C2A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Oct  /Check out 30</w:t>
            </w:r>
            <w:r w:rsidRPr="00CE6C2A">
              <w:rPr>
                <w:rFonts w:asciiTheme="minorBidi" w:hAnsiTheme="minorBidi" w:cstheme="minorBidi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Bidi" w:hAnsiTheme="minorBidi" w:cstheme="minorBidi"/>
                <w:sz w:val="24"/>
                <w:szCs w:val="24"/>
              </w:rPr>
              <w:t xml:space="preserve"> Oct 2017</w:t>
            </w:r>
          </w:p>
          <w:p w14:paraId="05EDD529" w14:textId="7D5C9C38" w:rsidR="000464F9" w:rsidRPr="004F37EA" w:rsidRDefault="000464F9" w:rsidP="00152625">
            <w:pPr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25F5FE" w14:textId="3CAE0A04" w:rsidR="000464F9" w:rsidRPr="00572048" w:rsidRDefault="000464F9" w:rsidP="008634B0">
            <w:pPr>
              <w:spacing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           </w:t>
            </w:r>
            <w:r w:rsidRPr="00572048">
              <w:rPr>
                <w:b/>
                <w:bCs/>
                <w:sz w:val="24"/>
                <w:szCs w:val="24"/>
              </w:rPr>
              <w:t xml:space="preserve">Price </w:t>
            </w:r>
            <w:r>
              <w:rPr>
                <w:rFonts w:cs="Angsana New"/>
                <w:b/>
                <w:bCs/>
                <w:sz w:val="24"/>
                <w:szCs w:val="24"/>
                <w:cs/>
                <w:lang w:bidi="th-TH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t>P</w:t>
            </w:r>
            <w:r w:rsidRPr="00572048">
              <w:rPr>
                <w:b/>
                <w:bCs/>
                <w:sz w:val="24"/>
                <w:szCs w:val="24"/>
              </w:rPr>
              <w:t>erson</w:t>
            </w:r>
          </w:p>
        </w:tc>
        <w:tc>
          <w:tcPr>
            <w:tcW w:w="3492" w:type="dxa"/>
            <w:vMerge w:val="restart"/>
            <w:tcBorders>
              <w:top w:val="single" w:sz="4" w:space="0" w:color="auto"/>
            </w:tcBorders>
          </w:tcPr>
          <w:p w14:paraId="6C9BB0BB" w14:textId="77777777" w:rsidR="000464F9" w:rsidRPr="00CF4D8A" w:rsidRDefault="000464F9" w:rsidP="000464F9">
            <w:pPr>
              <w:spacing w:line="120" w:lineRule="atLeast"/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</w:pPr>
            <w:r w:rsidRPr="00CF4D8A">
              <w:rPr>
                <w:rFonts w:asciiTheme="minorBidi" w:hAnsiTheme="minorBidi" w:cstheme="minorBidi"/>
                <w:bCs/>
                <w:sz w:val="24"/>
                <w:szCs w:val="24"/>
                <w:u w:val="single"/>
              </w:rPr>
              <w:t>Rates include</w:t>
            </w:r>
            <w:r w:rsidRPr="00CF4D8A">
              <w:rPr>
                <w:rFonts w:asciiTheme="minorBidi" w:hAnsiTheme="minorBidi" w:cs="Angsana New"/>
                <w:bCs/>
                <w:sz w:val="24"/>
                <w:szCs w:val="24"/>
                <w:u w:val="single"/>
                <w:cs/>
                <w:lang w:bidi="th-TH"/>
              </w:rPr>
              <w:t>:</w:t>
            </w:r>
          </w:p>
          <w:p w14:paraId="29546248" w14:textId="1A18A239" w:rsidR="000464F9" w:rsidRPr="00EE0524" w:rsidRDefault="009F48DB" w:rsidP="00CD28C4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="Angsana New"/>
                <w:sz w:val="24"/>
                <w:szCs w:val="24"/>
                <w:lang w:bidi="th-TH"/>
              </w:rPr>
              <w:t xml:space="preserve">All transfers from </w:t>
            </w:r>
            <w:r w:rsidR="00CD28C4">
              <w:rPr>
                <w:rFonts w:asciiTheme="minorBidi" w:hAnsiTheme="minorBidi" w:cs="Angsana New"/>
                <w:sz w:val="24"/>
                <w:szCs w:val="24"/>
                <w:lang w:bidi="th-TH"/>
              </w:rPr>
              <w:t xml:space="preserve">hotels to airports and back to Cairo Hotel </w:t>
            </w:r>
          </w:p>
          <w:p w14:paraId="6C3192F2" w14:textId="213BB99F" w:rsidR="000464F9" w:rsidRDefault="000464F9" w:rsidP="00DE6F64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(</w:t>
            </w:r>
            <w:r w:rsidR="00CD28C4">
              <w:rPr>
                <w:rFonts w:asciiTheme="minorBidi" w:hAnsiTheme="minorBidi" w:cstheme="minorBidi"/>
                <w:sz w:val="24"/>
                <w:szCs w:val="24"/>
              </w:rPr>
              <w:t xml:space="preserve">Excluding Air Flight </w:t>
            </w:r>
            <w:r w:rsidRPr="00EE0524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>)</w:t>
            </w:r>
          </w:p>
          <w:p w14:paraId="795925FD" w14:textId="77777777" w:rsidR="00CD28C4" w:rsidRDefault="00CD28C4" w:rsidP="00DE6F64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6C136227" w14:textId="3EA96D20" w:rsidR="00CD28C4" w:rsidRDefault="00CD28C4" w:rsidP="00DE6F64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In Luxor :</w:t>
            </w:r>
          </w:p>
          <w:p w14:paraId="667526DF" w14:textId="77777777" w:rsidR="00CD28C4" w:rsidRDefault="00CD28C4" w:rsidP="00FB3F73">
            <w:pPr>
              <w:pStyle w:val="NoSpacing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Guided Tours for 2 days in Luxor </w:t>
            </w:r>
          </w:p>
          <w:p w14:paraId="37611B9E" w14:textId="77777777" w:rsidR="00CD28C4" w:rsidRDefault="00CD28C4" w:rsidP="00CD28C4">
            <w:pPr>
              <w:pStyle w:val="NoSpacing"/>
            </w:pPr>
            <w:r>
              <w:t xml:space="preserve">Visit the west bank including valley of the Kings, the Hatshepsut temple, the Colossi of Memnon, </w:t>
            </w:r>
          </w:p>
          <w:p w14:paraId="236D57BD" w14:textId="77777777" w:rsidR="00CD28C4" w:rsidRDefault="00CD28C4" w:rsidP="00CD28C4">
            <w:pPr>
              <w:pStyle w:val="NoSpacing"/>
            </w:pPr>
            <w:r>
              <w:t xml:space="preserve"> the </w:t>
            </w:r>
            <w:proofErr w:type="spellStart"/>
            <w:r>
              <w:t>Karnak</w:t>
            </w:r>
            <w:proofErr w:type="spellEnd"/>
            <w:r>
              <w:t xml:space="preserve"> &amp; Luxor temples  </w:t>
            </w:r>
          </w:p>
          <w:p w14:paraId="34CBB13F" w14:textId="1487D033" w:rsidR="00CD28C4" w:rsidRPr="006C3756" w:rsidRDefault="00CD28C4" w:rsidP="005E5153">
            <w:pPr>
              <w:spacing w:line="240" w:lineRule="atLeast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cs/>
              </w:rPr>
            </w:pPr>
          </w:p>
          <w:p w14:paraId="2DABD44D" w14:textId="50727A9E" w:rsidR="000464F9" w:rsidRPr="00EE0524" w:rsidRDefault="000464F9" w:rsidP="005E5153">
            <w:pPr>
              <w:spacing w:line="240" w:lineRule="atLeast"/>
              <w:rPr>
                <w:rFonts w:asciiTheme="minorBidi" w:hAnsiTheme="minorBidi" w:cstheme="minorBidi"/>
                <w:color w:val="0000FF"/>
                <w:sz w:val="24"/>
                <w:szCs w:val="24"/>
                <w:lang w:bidi="th-TH"/>
              </w:rPr>
            </w:pPr>
            <w:r w:rsidRPr="00045F87">
              <w:rPr>
                <w:rFonts w:asciiTheme="minorBidi" w:hAnsiTheme="minorBidi" w:cs="Angsana New"/>
                <w:color w:val="000000" w:themeColor="text1"/>
                <w:cs/>
                <w:lang w:bidi="th-TH"/>
              </w:rPr>
              <w:t>(</w:t>
            </w:r>
            <w:r w:rsidRPr="00045F87">
              <w:rPr>
                <w:rFonts w:asciiTheme="minorBidi" w:hAnsiTheme="minorBidi" w:cstheme="minorBidi"/>
                <w:color w:val="000000" w:themeColor="text1"/>
              </w:rPr>
              <w:t>Air Fare is subject to</w:t>
            </w:r>
            <w:r w:rsidR="00045F87" w:rsidRPr="00045F87">
              <w:rPr>
                <w:rFonts w:asciiTheme="minorBidi" w:hAnsiTheme="minorBidi" w:cstheme="minorBidi"/>
                <w:color w:val="000000" w:themeColor="text1"/>
              </w:rPr>
              <w:t xml:space="preserve"> be changed</w:t>
            </w:r>
            <w:r w:rsidR="00045F87" w:rsidRPr="00045F87"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45F87">
              <w:t>according to The Class at the time of booking or any new Government taxes</w:t>
            </w:r>
            <w:r w:rsidRPr="00EE0524">
              <w:rPr>
                <w:rFonts w:asciiTheme="minorBidi" w:hAnsiTheme="minorBidi" w:cs="Angsana New"/>
                <w:b/>
                <w:bCs/>
                <w:color w:val="0000FF"/>
                <w:sz w:val="24"/>
                <w:szCs w:val="24"/>
                <w:cs/>
                <w:lang w:bidi="th-TH"/>
              </w:rPr>
              <w:t>)</w:t>
            </w:r>
          </w:p>
          <w:p w14:paraId="508B08D8" w14:textId="551A547D" w:rsidR="000464F9" w:rsidRPr="00572048" w:rsidRDefault="000464F9" w:rsidP="005E5153">
            <w:pPr>
              <w:spacing w:line="240" w:lineRule="atLeast"/>
              <w:rPr>
                <w:color w:val="0000FF"/>
                <w:sz w:val="24"/>
                <w:szCs w:val="24"/>
                <w:lang w:bidi="th-TH"/>
              </w:rPr>
            </w:pPr>
          </w:p>
        </w:tc>
      </w:tr>
      <w:tr w:rsidR="000464F9" w:rsidRPr="00C3194F" w14:paraId="5CFEE625" w14:textId="77777777" w:rsidTr="00445819">
        <w:tc>
          <w:tcPr>
            <w:tcW w:w="3942" w:type="dxa"/>
            <w:vMerge/>
          </w:tcPr>
          <w:p w14:paraId="0E00A4AE" w14:textId="77777777" w:rsidR="000464F9" w:rsidRPr="00C3194F" w:rsidRDefault="000464F9" w:rsidP="00152625">
            <w:pPr>
              <w:spacing w:line="240" w:lineRule="atLeast"/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BA67BA" w14:textId="33701F05" w:rsidR="000464F9" w:rsidRPr="00572048" w:rsidRDefault="000464F9" w:rsidP="008634B0">
            <w:pPr>
              <w:spacing w:line="240" w:lineRule="atLeast"/>
              <w:rPr>
                <w:sz w:val="24"/>
                <w:szCs w:val="24"/>
              </w:rPr>
            </w:pPr>
            <w:r w:rsidRPr="00572048">
              <w:rPr>
                <w:sz w:val="24"/>
                <w:szCs w:val="24"/>
              </w:rPr>
              <w:t xml:space="preserve">In Single        </w:t>
            </w:r>
            <w:r>
              <w:rPr>
                <w:rFonts w:cs="Angsana New"/>
                <w:sz w:val="24"/>
                <w:szCs w:val="24"/>
                <w:cs/>
                <w:lang w:bidi="th-TH"/>
              </w:rPr>
              <w:t xml:space="preserve">      </w:t>
            </w:r>
            <w:r w:rsidRPr="00572048">
              <w:rPr>
                <w:sz w:val="24"/>
                <w:szCs w:val="24"/>
              </w:rPr>
              <w:t>In Double</w:t>
            </w:r>
          </w:p>
        </w:tc>
        <w:tc>
          <w:tcPr>
            <w:tcW w:w="3492" w:type="dxa"/>
            <w:vMerge/>
          </w:tcPr>
          <w:p w14:paraId="0F2A189D" w14:textId="77777777" w:rsidR="000464F9" w:rsidRPr="00C3194F" w:rsidRDefault="000464F9" w:rsidP="00152625">
            <w:pPr>
              <w:spacing w:line="240" w:lineRule="atLeast"/>
            </w:pPr>
          </w:p>
        </w:tc>
      </w:tr>
      <w:tr w:rsidR="000464F9" w:rsidRPr="00C3194F" w14:paraId="1B34FF1B" w14:textId="77777777" w:rsidTr="00445819">
        <w:tc>
          <w:tcPr>
            <w:tcW w:w="3942" w:type="dxa"/>
            <w:vMerge/>
            <w:tcBorders>
              <w:bottom w:val="nil"/>
            </w:tcBorders>
          </w:tcPr>
          <w:p w14:paraId="3A679EB4" w14:textId="77777777" w:rsidR="000464F9" w:rsidRPr="00C82625" w:rsidRDefault="000464F9" w:rsidP="00152625">
            <w:pPr>
              <w:spacing w:line="240" w:lineRule="atLeas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FEF6EF8" w14:textId="77777777" w:rsidR="000464F9" w:rsidRPr="009F48DB" w:rsidRDefault="000464F9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  <w:r w:rsidRPr="009F48DB">
              <w:rPr>
                <w:rFonts w:ascii="Garamond" w:hAnsi="Garamond" w:cs="Angsana New"/>
                <w:sz w:val="28"/>
                <w:szCs w:val="36"/>
                <w:cs/>
                <w:lang w:bidi="th-TH"/>
              </w:rPr>
              <w:t xml:space="preserve">  </w:t>
            </w:r>
          </w:p>
          <w:p w14:paraId="55DBB821" w14:textId="1C0930F4" w:rsidR="0066340D" w:rsidRPr="009F48DB" w:rsidRDefault="000464F9" w:rsidP="00CE6C2A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  <w:r w:rsidRPr="009F48DB">
              <w:rPr>
                <w:rFonts w:ascii="Garamond" w:hAnsi="Garamond" w:cs="Angsana New"/>
                <w:sz w:val="28"/>
                <w:szCs w:val="36"/>
                <w:cs/>
                <w:lang w:bidi="th-TH"/>
              </w:rPr>
              <w:t xml:space="preserve">   </w:t>
            </w:r>
            <w:r w:rsidR="00CD28C4" w:rsidRPr="009F48DB">
              <w:rPr>
                <w:rFonts w:ascii="Garamond" w:hAnsi="Garamond"/>
                <w:sz w:val="28"/>
                <w:szCs w:val="36"/>
              </w:rPr>
              <w:t>$</w:t>
            </w:r>
            <w:r w:rsidR="00802562">
              <w:rPr>
                <w:rFonts w:ascii="Garamond" w:hAnsi="Garamond"/>
                <w:color w:val="000000"/>
                <w:sz w:val="28"/>
                <w:szCs w:val="36"/>
              </w:rPr>
              <w:t>280</w:t>
            </w:r>
          </w:p>
          <w:p w14:paraId="6933A254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7CE75045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50FF6C83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71F2CAC2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0C60C89B" w14:textId="77777777" w:rsidR="00EA3CC4" w:rsidRPr="009F48DB" w:rsidRDefault="00EA3CC4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77FCA358" w14:textId="77777777" w:rsidR="00EA3CC4" w:rsidRPr="009F48DB" w:rsidRDefault="00EA3CC4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344030D7" w14:textId="747F61E6" w:rsidR="000464F9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  <w:r w:rsidRPr="009F48DB">
              <w:rPr>
                <w:rFonts w:ascii="Garamond" w:hAnsi="Garamond"/>
                <w:sz w:val="28"/>
                <w:szCs w:val="36"/>
              </w:rPr>
              <w:t>$ 270</w:t>
            </w:r>
            <w:r w:rsidR="000464F9" w:rsidRPr="009F48DB">
              <w:rPr>
                <w:rFonts w:ascii="Garamond" w:hAnsi="Garamond"/>
                <w:sz w:val="28"/>
                <w:szCs w:val="36"/>
              </w:rPr>
              <w:t xml:space="preserve"> </w:t>
            </w:r>
          </w:p>
          <w:p w14:paraId="1D9E6C98" w14:textId="77777777" w:rsidR="000464F9" w:rsidRPr="009F48DB" w:rsidRDefault="000464F9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</w:tcPr>
          <w:p w14:paraId="23098BAD" w14:textId="77777777" w:rsidR="000464F9" w:rsidRPr="009F48DB" w:rsidRDefault="000464F9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  <w:r w:rsidRPr="009F48DB">
              <w:rPr>
                <w:rFonts w:ascii="Garamond" w:hAnsi="Garamond" w:cs="Angsana New"/>
                <w:sz w:val="28"/>
                <w:szCs w:val="36"/>
                <w:cs/>
                <w:lang w:bidi="th-TH"/>
              </w:rPr>
              <w:t xml:space="preserve">    </w:t>
            </w:r>
          </w:p>
          <w:p w14:paraId="2B97FBB4" w14:textId="27A7C5F3" w:rsidR="0066340D" w:rsidRPr="009F48DB" w:rsidRDefault="000464F9" w:rsidP="00CE6C2A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  <w:r w:rsidRPr="009F48DB">
              <w:rPr>
                <w:rFonts w:ascii="Garamond" w:hAnsi="Garamond" w:cs="Angsana New"/>
                <w:sz w:val="28"/>
                <w:szCs w:val="36"/>
                <w:cs/>
                <w:lang w:bidi="th-TH"/>
              </w:rPr>
              <w:t xml:space="preserve">       </w:t>
            </w:r>
            <w:r w:rsidR="00CD28C4" w:rsidRPr="009F48DB">
              <w:rPr>
                <w:rFonts w:ascii="Garamond" w:hAnsi="Garamond"/>
                <w:sz w:val="28"/>
                <w:szCs w:val="36"/>
              </w:rPr>
              <w:t>$</w:t>
            </w:r>
            <w:r w:rsidR="00CD28C4" w:rsidRPr="009F48DB">
              <w:rPr>
                <w:rFonts w:ascii="Garamond" w:hAnsi="Garamond"/>
                <w:color w:val="000000"/>
                <w:sz w:val="28"/>
                <w:szCs w:val="36"/>
              </w:rPr>
              <w:t>2</w:t>
            </w:r>
            <w:r w:rsidR="00802562">
              <w:rPr>
                <w:rFonts w:ascii="Garamond" w:hAnsi="Garamond"/>
                <w:color w:val="000000"/>
                <w:sz w:val="28"/>
                <w:szCs w:val="36"/>
              </w:rPr>
              <w:t>05</w:t>
            </w:r>
          </w:p>
          <w:p w14:paraId="009FF9D8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14407198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07528873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0449538C" w14:textId="77777777" w:rsidR="0066340D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32135A49" w14:textId="77777777" w:rsidR="00EA3CC4" w:rsidRPr="009F48DB" w:rsidRDefault="00EA3CC4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2B7B6AFA" w14:textId="77777777" w:rsidR="00EA3CC4" w:rsidRDefault="00EA3CC4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  <w:p w14:paraId="61B8B771" w14:textId="72225EB3" w:rsidR="000464F9" w:rsidRPr="009F48DB" w:rsidRDefault="0066340D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  <w:r w:rsidRPr="009F48DB">
              <w:rPr>
                <w:rFonts w:ascii="Garamond" w:hAnsi="Garamond"/>
                <w:sz w:val="28"/>
                <w:szCs w:val="36"/>
              </w:rPr>
              <w:t>$ 195</w:t>
            </w:r>
            <w:r w:rsidR="000464F9" w:rsidRPr="009F48DB">
              <w:rPr>
                <w:rFonts w:ascii="Garamond" w:hAnsi="Garamond"/>
                <w:sz w:val="28"/>
                <w:szCs w:val="36"/>
              </w:rPr>
              <w:t xml:space="preserve">  </w:t>
            </w:r>
          </w:p>
          <w:p w14:paraId="06625B0C" w14:textId="77777777" w:rsidR="000464F9" w:rsidRPr="009F48DB" w:rsidRDefault="000464F9" w:rsidP="00152625">
            <w:pPr>
              <w:spacing w:line="240" w:lineRule="atLeast"/>
              <w:rPr>
                <w:rFonts w:ascii="Garamond" w:hAnsi="Garamond"/>
                <w:sz w:val="28"/>
                <w:szCs w:val="36"/>
              </w:rPr>
            </w:pPr>
          </w:p>
        </w:tc>
        <w:tc>
          <w:tcPr>
            <w:tcW w:w="3492" w:type="dxa"/>
            <w:vMerge/>
          </w:tcPr>
          <w:p w14:paraId="064B8B8B" w14:textId="77777777" w:rsidR="000464F9" w:rsidRPr="00C3194F" w:rsidRDefault="000464F9" w:rsidP="00152625">
            <w:pPr>
              <w:spacing w:line="240" w:lineRule="atLeast"/>
            </w:pPr>
          </w:p>
        </w:tc>
      </w:tr>
      <w:tr w:rsidR="00E560EA" w:rsidRPr="00C3194F" w14:paraId="79853657" w14:textId="77777777" w:rsidTr="00932663">
        <w:tc>
          <w:tcPr>
            <w:tcW w:w="3942" w:type="dxa"/>
            <w:tcBorders>
              <w:top w:val="nil"/>
            </w:tcBorders>
          </w:tcPr>
          <w:p w14:paraId="734CFE61" w14:textId="1EB49F2F" w:rsidR="00572048" w:rsidRPr="00C82625" w:rsidRDefault="00D92CAD" w:rsidP="007501EA">
            <w:pPr>
              <w:spacing w:line="240" w:lineRule="atLeast"/>
              <w:ind w:right="-108"/>
              <w:rPr>
                <w:rFonts w:asciiTheme="minorBidi" w:hAnsiTheme="minorBidi" w:cstheme="minorBidi"/>
                <w:sz w:val="24"/>
                <w:szCs w:val="24"/>
                <w:lang w:bidi="th-TH"/>
              </w:rPr>
            </w:pPr>
            <w:r w:rsidRPr="00C82625">
              <w:rPr>
                <w:rFonts w:ascii="Segoe UI Symbol" w:eastAsia="MS Gothic" w:hAnsi="Segoe UI Symbol" w:cs="Angsana New" w:hint="cs"/>
                <w:sz w:val="24"/>
                <w:szCs w:val="24"/>
                <w:cs/>
                <w:lang w:bidi="th-TH"/>
              </w:rPr>
              <w:t>☐</w:t>
            </w:r>
            <w:r w:rsidR="00C82625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="00360E96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  <w:r w:rsidRPr="00C82625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Air Fare</w:t>
            </w:r>
            <w:r w:rsidRPr="00C82625">
              <w:rPr>
                <w:rFonts w:asciiTheme="minorBidi" w:hAnsiTheme="minorBidi" w:cs="Angsana New"/>
                <w:sz w:val="24"/>
                <w:szCs w:val="24"/>
                <w:cs/>
                <w:lang w:bidi="th-TH"/>
              </w:rPr>
              <w:t xml:space="preserve"> </w:t>
            </w:r>
          </w:p>
          <w:p w14:paraId="75537B78" w14:textId="77777777" w:rsidR="000B32C3" w:rsidRDefault="00CD28C4" w:rsidP="00CD28C4">
            <w:pPr>
              <w:pStyle w:val="ListParagraph"/>
              <w:numPr>
                <w:ilvl w:val="0"/>
                <w:numId w:val="23"/>
              </w:numPr>
              <w:bidi w:val="0"/>
              <w:spacing w:line="240" w:lineRule="atLeast"/>
              <w:ind w:right="-108"/>
              <w:rPr>
                <w:rFonts w:asciiTheme="minorBidi" w:hAnsiTheme="minorBidi" w:cstheme="minorBidi"/>
                <w:sz w:val="24"/>
                <w:szCs w:val="24"/>
                <w:lang w:bidi="th-TH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th-TH"/>
              </w:rPr>
              <w:t>Cairo/Luxor/Cairo</w:t>
            </w:r>
          </w:p>
          <w:p w14:paraId="2E826CDC" w14:textId="124B99D4" w:rsidR="00CD28C4" w:rsidRPr="00CD28C4" w:rsidRDefault="00CD28C4" w:rsidP="00CD28C4">
            <w:pPr>
              <w:pStyle w:val="ListParagraph"/>
              <w:numPr>
                <w:ilvl w:val="0"/>
                <w:numId w:val="23"/>
              </w:numPr>
              <w:bidi w:val="0"/>
              <w:spacing w:line="240" w:lineRule="atLeast"/>
              <w:ind w:right="-108"/>
              <w:rPr>
                <w:rFonts w:asciiTheme="minorBidi" w:hAnsiTheme="minorBidi" w:cstheme="minorBidi"/>
                <w:sz w:val="24"/>
                <w:szCs w:val="24"/>
                <w:lang w:bidi="th-TH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th-TH"/>
              </w:rPr>
              <w:t>Cairo /</w:t>
            </w:r>
            <w:proofErr w:type="spellStart"/>
            <w:r>
              <w:rPr>
                <w:rFonts w:asciiTheme="minorBidi" w:hAnsiTheme="minorBidi" w:cstheme="minorBidi"/>
                <w:sz w:val="24"/>
                <w:szCs w:val="24"/>
                <w:lang w:bidi="th-TH"/>
              </w:rPr>
              <w:t>Sharm</w:t>
            </w:r>
            <w:proofErr w:type="spellEnd"/>
            <w:r>
              <w:rPr>
                <w:rFonts w:asciiTheme="minorBidi" w:hAnsiTheme="minorBidi" w:cstheme="minorBidi"/>
                <w:sz w:val="24"/>
                <w:szCs w:val="24"/>
                <w:lang w:bidi="th-TH"/>
              </w:rPr>
              <w:t xml:space="preserve">/Cairo 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</w:tcBorders>
          </w:tcPr>
          <w:p w14:paraId="18CA6EE1" w14:textId="77777777" w:rsidR="00C80041" w:rsidRDefault="00C80041" w:rsidP="00C80041">
            <w:pPr>
              <w:spacing w:line="240" w:lineRule="atLeast"/>
              <w:rPr>
                <w:sz w:val="24"/>
                <w:szCs w:val="24"/>
              </w:rPr>
            </w:pPr>
            <w:proofErr w:type="spellStart"/>
            <w:r w:rsidRPr="00511AA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pprox</w:t>
            </w:r>
            <w:proofErr w:type="spellEnd"/>
            <w:r>
              <w:rPr>
                <w:rFonts w:cs="Angsana New"/>
                <w:sz w:val="24"/>
                <w:szCs w:val="24"/>
                <w:cs/>
                <w:lang w:bidi="th-TH"/>
              </w:rPr>
              <w:t>.</w:t>
            </w:r>
            <w:r w:rsidRPr="00511AAC">
              <w:rPr>
                <w:rFonts w:cs="Angsana New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sz w:val="24"/>
                <w:szCs w:val="24"/>
              </w:rPr>
              <w:t>US$ 200</w:t>
            </w:r>
          </w:p>
          <w:p w14:paraId="290C7107" w14:textId="77777777" w:rsidR="00C80041" w:rsidRPr="00511AAC" w:rsidRDefault="00C80041" w:rsidP="00C8004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need</w:t>
            </w:r>
            <w:proofErr w:type="gramEnd"/>
            <w:r>
              <w:rPr>
                <w:sz w:val="24"/>
                <w:szCs w:val="24"/>
              </w:rPr>
              <w:t xml:space="preserve"> to check actual</w:t>
            </w:r>
            <w:r w:rsidRPr="00511AA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price at time of booking)</w:t>
            </w:r>
          </w:p>
          <w:p w14:paraId="2814D93D" w14:textId="77777777" w:rsidR="000B32C3" w:rsidRPr="00EB3722" w:rsidRDefault="000B32C3" w:rsidP="00152625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492" w:type="dxa"/>
            <w:vMerge/>
          </w:tcPr>
          <w:p w14:paraId="42DED459" w14:textId="77777777" w:rsidR="000B32C3" w:rsidRPr="00152625" w:rsidRDefault="000B32C3" w:rsidP="00152625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14:paraId="5823E2B1" w14:textId="234A172F" w:rsidR="007D69E4" w:rsidRPr="00A97431" w:rsidRDefault="007D69E4" w:rsidP="000B32C3">
      <w:pPr>
        <w:spacing w:line="360" w:lineRule="auto"/>
        <w:rPr>
          <w:b/>
          <w:bCs/>
          <w:i/>
          <w:iCs/>
          <w:sz w:val="16"/>
          <w:szCs w:val="16"/>
          <w:u w:val="single"/>
        </w:rPr>
      </w:pPr>
    </w:p>
    <w:p w14:paraId="7CF82B86" w14:textId="77777777" w:rsidR="001F15FA" w:rsidRDefault="001F15FA" w:rsidP="00B2181A">
      <w:pPr>
        <w:spacing w:line="360" w:lineRule="auto"/>
        <w:jc w:val="right"/>
        <w:rPr>
          <w:b/>
          <w:bCs/>
          <w:color w:val="0000FF"/>
          <w:sz w:val="24"/>
        </w:rPr>
      </w:pPr>
    </w:p>
    <w:p w14:paraId="4B4DB0A4" w14:textId="77777777" w:rsidR="001F15FA" w:rsidRDefault="001F15FA" w:rsidP="00B2181A">
      <w:pPr>
        <w:spacing w:line="360" w:lineRule="auto"/>
        <w:jc w:val="right"/>
        <w:rPr>
          <w:b/>
          <w:bCs/>
          <w:color w:val="0000FF"/>
          <w:sz w:val="24"/>
        </w:rPr>
      </w:pPr>
    </w:p>
    <w:p w14:paraId="60047357" w14:textId="50E6C2A3" w:rsidR="00B2181A" w:rsidRDefault="001F15FA" w:rsidP="00B2181A">
      <w:pPr>
        <w:spacing w:line="360" w:lineRule="auto"/>
        <w:jc w:val="right"/>
        <w:rPr>
          <w:b/>
          <w:bCs/>
          <w:color w:val="0000FF"/>
          <w:sz w:val="24"/>
        </w:rPr>
      </w:pPr>
      <w:r>
        <w:rPr>
          <w:b/>
          <w:bCs/>
          <w:color w:val="0000FF"/>
          <w:sz w:val="24"/>
        </w:rPr>
        <w:t xml:space="preserve">  </w:t>
      </w:r>
      <w:r w:rsidR="00B2181A">
        <w:rPr>
          <w:b/>
          <w:bCs/>
          <w:color w:val="0000FF"/>
          <w:sz w:val="24"/>
        </w:rPr>
        <w:t>Total on tour</w:t>
      </w:r>
      <w:r w:rsidR="00B2181A"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: </w:t>
      </w:r>
      <w:r w:rsidR="00B2181A">
        <w:rPr>
          <w:b/>
          <w:bCs/>
          <w:color w:val="0000FF"/>
          <w:sz w:val="24"/>
        </w:rPr>
        <w:t>_____________________ persons</w:t>
      </w:r>
    </w:p>
    <w:p w14:paraId="29DD1A0F" w14:textId="77777777" w:rsidR="00D73384" w:rsidRDefault="00D73384" w:rsidP="00B2181A">
      <w:pPr>
        <w:spacing w:line="360" w:lineRule="auto"/>
        <w:jc w:val="right"/>
        <w:rPr>
          <w:b/>
          <w:bCs/>
          <w:color w:val="0000FF"/>
          <w:sz w:val="24"/>
        </w:rPr>
      </w:pPr>
    </w:p>
    <w:p w14:paraId="2DDD2940" w14:textId="7A693FE3" w:rsidR="008B2A6C" w:rsidRDefault="00B2181A" w:rsidP="00B2181A">
      <w:pPr>
        <w:spacing w:line="360" w:lineRule="auto"/>
        <w:jc w:val="right"/>
        <w:rPr>
          <w:b/>
          <w:bCs/>
          <w:color w:val="0000FF"/>
          <w:sz w:val="24"/>
        </w:rPr>
      </w:pPr>
      <w:r>
        <w:rPr>
          <w:b/>
          <w:bCs/>
          <w:color w:val="0000FF"/>
          <w:sz w:val="24"/>
        </w:rPr>
        <w:t>SUBTOTAL</w:t>
      </w:r>
      <w:r w:rsidR="00B665D7"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 </w:t>
      </w:r>
      <w:proofErr w:type="gramStart"/>
      <w:r>
        <w:rPr>
          <w:b/>
          <w:bCs/>
          <w:color w:val="0000FF"/>
          <w:sz w:val="24"/>
        </w:rPr>
        <w:t>4  Pre</w:t>
      </w:r>
      <w:proofErr w:type="gramEnd"/>
      <w:r>
        <w:rPr>
          <w:rFonts w:cs="Angsana New"/>
          <w:b/>
          <w:bCs/>
          <w:color w:val="0000FF"/>
          <w:sz w:val="24"/>
          <w:szCs w:val="24"/>
          <w:cs/>
          <w:lang w:bidi="th-TH"/>
        </w:rPr>
        <w:t xml:space="preserve">- </w:t>
      </w:r>
      <w:r>
        <w:rPr>
          <w:b/>
          <w:bCs/>
          <w:color w:val="0000FF"/>
          <w:sz w:val="24"/>
        </w:rPr>
        <w:t>or Post</w:t>
      </w:r>
      <w:r>
        <w:rPr>
          <w:rFonts w:cs="Angsana New"/>
          <w:b/>
          <w:bCs/>
          <w:color w:val="0000FF"/>
          <w:sz w:val="24"/>
          <w:szCs w:val="24"/>
          <w:cs/>
          <w:lang w:bidi="th-TH"/>
        </w:rPr>
        <w:t>-</w:t>
      </w:r>
      <w:r w:rsidRPr="000F6226">
        <w:rPr>
          <w:b/>
          <w:bCs/>
          <w:color w:val="0000FF"/>
          <w:sz w:val="24"/>
        </w:rPr>
        <w:t>Congress Tour</w:t>
      </w:r>
      <w:r w:rsidRPr="000F6226">
        <w:rPr>
          <w:rFonts w:cs="Angsana New"/>
          <w:b/>
          <w:bCs/>
          <w:color w:val="0000FF"/>
          <w:sz w:val="24"/>
          <w:szCs w:val="24"/>
          <w:cs/>
          <w:lang w:bidi="th-TH"/>
        </w:rPr>
        <w:t>:</w:t>
      </w:r>
      <w:r>
        <w:rPr>
          <w:b/>
          <w:bCs/>
          <w:color w:val="0000FF"/>
          <w:sz w:val="24"/>
        </w:rPr>
        <w:t xml:space="preserve"> ________________USD</w:t>
      </w:r>
    </w:p>
    <w:p w14:paraId="21168470" w14:textId="124CDD93" w:rsidR="0000039C" w:rsidRPr="000B7987" w:rsidRDefault="0000039C" w:rsidP="0000039C">
      <w:pPr>
        <w:spacing w:line="360" w:lineRule="auto"/>
        <w:jc w:val="right"/>
        <w:rPr>
          <w:sz w:val="24"/>
        </w:rPr>
      </w:pPr>
    </w:p>
    <w:p w14:paraId="32C4F382" w14:textId="48BE886F" w:rsidR="000B7987" w:rsidRPr="000B7987" w:rsidRDefault="000B7987" w:rsidP="00B2181A">
      <w:pPr>
        <w:spacing w:line="360" w:lineRule="auto"/>
        <w:jc w:val="right"/>
        <w:rPr>
          <w:color w:val="0000FF"/>
          <w:sz w:val="24"/>
        </w:rPr>
      </w:pPr>
    </w:p>
    <w:p w14:paraId="2F6565F0" w14:textId="77777777" w:rsidR="00B2181A" w:rsidRDefault="00B2181A">
      <w:pPr>
        <w:rPr>
          <w:rFonts w:ascii="Garamond" w:hAnsi="Garamond"/>
          <w:b/>
          <w:sz w:val="32"/>
          <w:szCs w:val="40"/>
        </w:rPr>
      </w:pPr>
      <w:r>
        <w:rPr>
          <w:rFonts w:ascii="Garamond" w:hAnsi="Garamond" w:cs="Angsana New"/>
          <w:b/>
          <w:bCs/>
          <w:sz w:val="32"/>
          <w:szCs w:val="32"/>
          <w:cs/>
          <w:lang w:bidi="th-TH"/>
        </w:rPr>
        <w:br w:type="page"/>
      </w:r>
    </w:p>
    <w:p w14:paraId="3B17CD4D" w14:textId="6D13E5D7" w:rsidR="00A97431" w:rsidRPr="00BA1F99" w:rsidRDefault="00A97431" w:rsidP="00ED3B23">
      <w:pPr>
        <w:jc w:val="both"/>
        <w:rPr>
          <w:rFonts w:asciiTheme="minorBidi" w:hAnsiTheme="minorBidi" w:cstheme="minorBidi"/>
          <w:b/>
          <w:sz w:val="24"/>
          <w:szCs w:val="24"/>
        </w:rPr>
      </w:pPr>
      <w:r w:rsidRPr="00BA1F99">
        <w:rPr>
          <w:rFonts w:asciiTheme="minorBidi" w:hAnsiTheme="minorBidi" w:cstheme="minorBidi"/>
          <w:b/>
          <w:sz w:val="24"/>
          <w:szCs w:val="24"/>
        </w:rPr>
        <w:lastRenderedPageBreak/>
        <w:t>Payment Summary</w:t>
      </w:r>
      <w:r w:rsidRPr="00BA1F99">
        <w:rPr>
          <w:rFonts w:asciiTheme="minorBidi" w:hAnsiTheme="minorBidi" w:cs="Angsana New"/>
          <w:b/>
          <w:bCs/>
          <w:sz w:val="24"/>
          <w:szCs w:val="24"/>
          <w:cs/>
          <w:lang w:bidi="th-TH"/>
        </w:rPr>
        <w:t>:</w:t>
      </w:r>
    </w:p>
    <w:p w14:paraId="1BA7FCB8" w14:textId="77777777" w:rsidR="00A97431" w:rsidRPr="00BA1F99" w:rsidRDefault="00A97431" w:rsidP="00ED3B23">
      <w:pPr>
        <w:jc w:val="both"/>
        <w:rPr>
          <w:rFonts w:asciiTheme="minorBidi" w:hAnsiTheme="minorBidi" w:cstheme="minorBidi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406"/>
        <w:gridCol w:w="2839"/>
      </w:tblGrid>
      <w:tr w:rsidR="00A97431" w:rsidRPr="00BA1F99" w14:paraId="39A2F1B0" w14:textId="77777777" w:rsidTr="001440C3">
        <w:tc>
          <w:tcPr>
            <w:tcW w:w="4678" w:type="dxa"/>
          </w:tcPr>
          <w:p w14:paraId="4C67B8D4" w14:textId="77777777" w:rsidR="002A7151" w:rsidRDefault="003E08A2" w:rsidP="00127065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Services</w:t>
            </w:r>
          </w:p>
          <w:p w14:paraId="3B262C58" w14:textId="04D076BC" w:rsidR="00127065" w:rsidRPr="000B7987" w:rsidRDefault="00127065" w:rsidP="00127065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406" w:type="dxa"/>
          </w:tcPr>
          <w:p w14:paraId="428011F2" w14:textId="5C1423D0" w:rsidR="00A97431" w:rsidRPr="000B7987" w:rsidRDefault="00A97431" w:rsidP="000450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839" w:type="dxa"/>
          </w:tcPr>
          <w:p w14:paraId="463D52EC" w14:textId="6DD0D330" w:rsidR="00A97431" w:rsidRPr="000B7987" w:rsidRDefault="00D25D85" w:rsidP="00D25D85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    </w:t>
            </w:r>
            <w:r w:rsidR="000E28CA" w:rsidRPr="000B798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Total in USD</w:t>
            </w:r>
          </w:p>
        </w:tc>
      </w:tr>
      <w:tr w:rsidR="00A97431" w:rsidRPr="00BA1F99" w14:paraId="4BEE490B" w14:textId="77777777" w:rsidTr="001440C3">
        <w:tc>
          <w:tcPr>
            <w:tcW w:w="4678" w:type="dxa"/>
          </w:tcPr>
          <w:p w14:paraId="02A90C5E" w14:textId="6E846773" w:rsidR="00A97431" w:rsidRPr="000B7987" w:rsidRDefault="004D6543" w:rsidP="003E08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Service </w:t>
            </w:r>
            <w:r w:rsidR="003E08A2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1</w:t>
            </w:r>
            <w:r w:rsidR="003E08A2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.  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Meet and assist at </w:t>
            </w:r>
            <w:r w:rsid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the 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airport </w:t>
            </w:r>
            <w:r w:rsidR="00127065">
              <w:rPr>
                <w:rFonts w:asciiTheme="minorBidi" w:hAnsiTheme="minorBidi" w:cstheme="minorBidi"/>
                <w:bCs/>
                <w:sz w:val="24"/>
                <w:szCs w:val="24"/>
              </w:rPr>
              <w:t>include airport</w:t>
            </w:r>
            <w:r w:rsidR="00127065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-</w:t>
            </w:r>
            <w:r w:rsidR="00127065">
              <w:rPr>
                <w:rFonts w:asciiTheme="minorBidi" w:hAnsiTheme="minorBidi" w:cstheme="minorBidi"/>
                <w:bCs/>
                <w:sz w:val="24"/>
                <w:szCs w:val="24"/>
              </w:rPr>
              <w:t>hotel transfer</w:t>
            </w:r>
          </w:p>
          <w:p w14:paraId="49BA703E" w14:textId="77777777" w:rsidR="00A97431" w:rsidRPr="000B7987" w:rsidRDefault="00A97431" w:rsidP="003E08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06" w:type="dxa"/>
          </w:tcPr>
          <w:p w14:paraId="1070C7ED" w14:textId="2A4C3390" w:rsidR="00A97431" w:rsidRPr="000B7987" w:rsidRDefault="00A97431" w:rsidP="005A5EA3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Subtotal  1</w:t>
            </w:r>
          </w:p>
        </w:tc>
        <w:tc>
          <w:tcPr>
            <w:tcW w:w="2839" w:type="dxa"/>
          </w:tcPr>
          <w:p w14:paraId="51B29AED" w14:textId="77777777" w:rsidR="00A97431" w:rsidRPr="000B7987" w:rsidRDefault="00A97431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:rsidR="00A97431" w:rsidRPr="00BA1F99" w14:paraId="0AB8627C" w14:textId="77777777" w:rsidTr="001440C3">
        <w:tc>
          <w:tcPr>
            <w:tcW w:w="4678" w:type="dxa"/>
          </w:tcPr>
          <w:p w14:paraId="4D253027" w14:textId="048014CC" w:rsidR="00A97431" w:rsidRPr="000B7987" w:rsidRDefault="004D6543" w:rsidP="003E08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Service </w:t>
            </w:r>
            <w:r w:rsidR="003E08A2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2</w:t>
            </w:r>
            <w:r w:rsidR="003E08A2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.  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Hotel Acco</w:t>
            </w:r>
            <w:r w:rsidR="007501EA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m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modation </w:t>
            </w:r>
          </w:p>
          <w:p w14:paraId="3B1ED17E" w14:textId="77777777" w:rsidR="000E28CA" w:rsidRPr="000B7987" w:rsidRDefault="000E28CA" w:rsidP="003E08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06" w:type="dxa"/>
          </w:tcPr>
          <w:p w14:paraId="28579F79" w14:textId="77777777" w:rsidR="00A97431" w:rsidRPr="000B7987" w:rsidRDefault="00A97431" w:rsidP="005A5EA3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Subtotal  2</w:t>
            </w:r>
          </w:p>
        </w:tc>
        <w:tc>
          <w:tcPr>
            <w:tcW w:w="2839" w:type="dxa"/>
          </w:tcPr>
          <w:p w14:paraId="448DB07C" w14:textId="77777777" w:rsidR="00A97431" w:rsidRPr="000B7987" w:rsidRDefault="00A97431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:rsidR="00A97431" w:rsidRPr="00BA1F99" w14:paraId="47640F7B" w14:textId="77777777" w:rsidTr="001440C3">
        <w:tc>
          <w:tcPr>
            <w:tcW w:w="4678" w:type="dxa"/>
          </w:tcPr>
          <w:p w14:paraId="64310CAA" w14:textId="4E6984FB" w:rsidR="00A97431" w:rsidRPr="000B7987" w:rsidRDefault="004D6543" w:rsidP="003E08A2">
            <w:pPr>
              <w:spacing w:line="360" w:lineRule="auto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Service </w:t>
            </w:r>
            <w:r w:rsidR="003E08A2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3</w:t>
            </w:r>
            <w:r w:rsidR="003E08A2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.  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Daily Tours </w:t>
            </w:r>
          </w:p>
        </w:tc>
        <w:tc>
          <w:tcPr>
            <w:tcW w:w="2406" w:type="dxa"/>
          </w:tcPr>
          <w:p w14:paraId="26B52BD1" w14:textId="77777777" w:rsidR="00A97431" w:rsidRPr="000B7987" w:rsidRDefault="00A97431" w:rsidP="005A5EA3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Subtotal  3</w:t>
            </w:r>
          </w:p>
          <w:p w14:paraId="48BFC3D4" w14:textId="77777777" w:rsidR="000E28CA" w:rsidRPr="000B7987" w:rsidRDefault="000E28CA" w:rsidP="005A5EA3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839" w:type="dxa"/>
          </w:tcPr>
          <w:p w14:paraId="7FC86F55" w14:textId="77777777" w:rsidR="00A97431" w:rsidRPr="000B7987" w:rsidRDefault="00A97431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:rsidR="00A97431" w:rsidRPr="00BA1F99" w14:paraId="5A496202" w14:textId="77777777" w:rsidTr="001440C3">
        <w:trPr>
          <w:trHeight w:val="516"/>
        </w:trPr>
        <w:tc>
          <w:tcPr>
            <w:tcW w:w="4678" w:type="dxa"/>
          </w:tcPr>
          <w:p w14:paraId="64B2C869" w14:textId="1AE5C64E" w:rsidR="00A97431" w:rsidRPr="000B7987" w:rsidRDefault="004D6543" w:rsidP="003E08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Service </w:t>
            </w:r>
            <w:r w:rsidR="003E08A2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4</w:t>
            </w:r>
            <w:r w:rsidR="003E08A2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.  </w:t>
            </w:r>
            <w:r w:rsidR="003E08A2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Pre</w:t>
            </w:r>
            <w:r w:rsidR="007501EA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- </w:t>
            </w:r>
            <w:r w:rsidR="003E08A2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3E08A2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or </w:t>
            </w:r>
            <w:r w:rsidR="007604A9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Post</w:t>
            </w:r>
            <w:r w:rsidR="007501EA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>-</w:t>
            </w:r>
            <w:r w:rsidR="00962D07" w:rsidRPr="000B7987">
              <w:rPr>
                <w:rFonts w:asciiTheme="minorBidi" w:hAnsiTheme="minorBidi" w:cs="Angsana New"/>
                <w:bCs/>
                <w:sz w:val="24"/>
                <w:szCs w:val="24"/>
                <w:cs/>
                <w:lang w:bidi="th-TH"/>
              </w:rPr>
              <w:t xml:space="preserve"> 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Congress Tours</w:t>
            </w:r>
          </w:p>
          <w:p w14:paraId="39BF3F1C" w14:textId="77777777" w:rsidR="00A97431" w:rsidRPr="000B7987" w:rsidRDefault="00A97431" w:rsidP="003E08A2">
            <w:pPr>
              <w:rPr>
                <w:rFonts w:asciiTheme="minorBidi" w:hAnsiTheme="minorBidi" w:cstheme="minorBidi"/>
                <w:bCs/>
                <w:sz w:val="24"/>
                <w:szCs w:val="24"/>
              </w:rPr>
            </w:pPr>
          </w:p>
        </w:tc>
        <w:tc>
          <w:tcPr>
            <w:tcW w:w="2406" w:type="dxa"/>
          </w:tcPr>
          <w:p w14:paraId="7EE37817" w14:textId="4F56FB03" w:rsidR="00A97431" w:rsidRPr="000B7987" w:rsidRDefault="000E28CA" w:rsidP="005A5EA3">
            <w:pPr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 xml:space="preserve">Subtotal  </w:t>
            </w:r>
            <w:r w:rsidR="00A97431" w:rsidRPr="000B7987">
              <w:rPr>
                <w:rFonts w:asciiTheme="minorBidi" w:hAnsiTheme="minorBidi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2839" w:type="dxa"/>
          </w:tcPr>
          <w:p w14:paraId="7783048F" w14:textId="77777777" w:rsidR="00A97431" w:rsidRPr="000B7987" w:rsidRDefault="00A97431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203632D9" w14:textId="77777777" w:rsidR="00A97431" w:rsidRPr="000B7987" w:rsidRDefault="00A97431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  <w:tr w:rsidR="00A97431" w:rsidRPr="00BA1F99" w14:paraId="1C559E56" w14:textId="77777777" w:rsidTr="00A97431">
        <w:tc>
          <w:tcPr>
            <w:tcW w:w="7084" w:type="dxa"/>
            <w:gridSpan w:val="2"/>
          </w:tcPr>
          <w:p w14:paraId="1C4ED99E" w14:textId="77777777" w:rsidR="000E28CA" w:rsidRPr="000B7987" w:rsidRDefault="000E28CA" w:rsidP="000450A2">
            <w:pP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4C41C2E3" w14:textId="56872F14" w:rsidR="00A97431" w:rsidRPr="000B7987" w:rsidRDefault="00A97431" w:rsidP="00A0130B">
            <w:pPr>
              <w:jc w:val="right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0B798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Grand Total</w:t>
            </w:r>
            <w:r w:rsidR="009D04B0" w:rsidRPr="000B7987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= </w:t>
            </w:r>
            <w:r w:rsidR="009D04B0" w:rsidRPr="000B798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US Dollar</w:t>
            </w:r>
            <w:r w:rsidRPr="000B7987">
              <w:rPr>
                <w:rFonts w:asciiTheme="minorBidi" w:hAnsiTheme="minorBidi" w:cs="Angsana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</w:p>
        </w:tc>
        <w:tc>
          <w:tcPr>
            <w:tcW w:w="2839" w:type="dxa"/>
          </w:tcPr>
          <w:p w14:paraId="17B786CE" w14:textId="77777777" w:rsidR="00A97431" w:rsidRPr="000B7987" w:rsidRDefault="00A97431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  <w:p w14:paraId="11DE6857" w14:textId="1B25E464" w:rsidR="009D04B0" w:rsidRPr="000B7987" w:rsidRDefault="009D04B0" w:rsidP="009D04B0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</w:p>
        </w:tc>
      </w:tr>
    </w:tbl>
    <w:p w14:paraId="1B2BE595" w14:textId="77777777" w:rsidR="00A97431" w:rsidRPr="00BA1F99" w:rsidRDefault="00A97431" w:rsidP="00ED3B23">
      <w:pPr>
        <w:jc w:val="both"/>
        <w:rPr>
          <w:rFonts w:asciiTheme="minorBidi" w:hAnsiTheme="minorBidi" w:cstheme="minorBidi"/>
          <w:sz w:val="24"/>
          <w:szCs w:val="24"/>
        </w:rPr>
      </w:pPr>
    </w:p>
    <w:p w14:paraId="41480A34" w14:textId="03BC3F3E" w:rsidR="003E08A2" w:rsidRPr="00127065" w:rsidRDefault="003E08A2" w:rsidP="003E08A2">
      <w:pPr>
        <w:jc w:val="both"/>
        <w:rPr>
          <w:rFonts w:asciiTheme="minorBidi" w:hAnsiTheme="minorBidi" w:cstheme="minorBidi"/>
          <w:b/>
          <w:sz w:val="24"/>
          <w:szCs w:val="24"/>
        </w:rPr>
      </w:pPr>
      <w:r w:rsidRPr="00127065">
        <w:rPr>
          <w:rFonts w:asciiTheme="minorBidi" w:hAnsiTheme="minorBidi" w:cstheme="minorBidi"/>
          <w:b/>
          <w:sz w:val="24"/>
          <w:szCs w:val="24"/>
        </w:rPr>
        <w:t>Payment</w:t>
      </w:r>
      <w:r w:rsidRPr="00127065">
        <w:rPr>
          <w:rFonts w:asciiTheme="minorBidi" w:hAnsiTheme="minorBidi" w:cs="Angsana New"/>
          <w:b/>
          <w:bCs/>
          <w:sz w:val="24"/>
          <w:szCs w:val="24"/>
          <w:cs/>
          <w:lang w:bidi="th-TH"/>
        </w:rPr>
        <w:t>:</w:t>
      </w:r>
    </w:p>
    <w:p w14:paraId="521BD7F8" w14:textId="77777777" w:rsidR="003E08A2" w:rsidRPr="00127065" w:rsidRDefault="003E08A2" w:rsidP="00ED3B23">
      <w:pPr>
        <w:jc w:val="both"/>
        <w:rPr>
          <w:rFonts w:asciiTheme="minorBidi" w:hAnsiTheme="minorBidi" w:cstheme="minorBidi"/>
          <w:sz w:val="24"/>
          <w:szCs w:val="24"/>
        </w:rPr>
      </w:pPr>
    </w:p>
    <w:p w14:paraId="59C04457" w14:textId="1095DA82" w:rsidR="003E08A2" w:rsidRPr="00127065" w:rsidRDefault="005A5EA3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127065">
        <w:rPr>
          <w:rFonts w:asciiTheme="minorBidi" w:hAnsiTheme="minorBidi" w:cstheme="minorBidi"/>
          <w:bCs/>
          <w:sz w:val="24"/>
          <w:szCs w:val="24"/>
        </w:rPr>
        <w:t>M</w:t>
      </w:r>
      <w:r w:rsidR="003E08A2" w:rsidRPr="00127065">
        <w:rPr>
          <w:rFonts w:asciiTheme="minorBidi" w:hAnsiTheme="minorBidi" w:cstheme="minorBidi"/>
          <w:bCs/>
          <w:sz w:val="24"/>
          <w:szCs w:val="24"/>
        </w:rPr>
        <w:t>ethod of payment</w:t>
      </w:r>
      <w:r w:rsidRPr="00127065">
        <w:rPr>
          <w:rFonts w:asciiTheme="minorBidi" w:hAnsiTheme="minorBidi" w:cstheme="minorBidi"/>
          <w:bCs/>
          <w:sz w:val="24"/>
          <w:szCs w:val="24"/>
        </w:rPr>
        <w:t>, please transfer your payment to</w:t>
      </w:r>
      <w:r w:rsidR="003E08A2" w:rsidRPr="00127065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: </w:t>
      </w:r>
    </w:p>
    <w:p w14:paraId="5CC2A17B" w14:textId="77777777" w:rsidR="003E08A2" w:rsidRPr="00127065" w:rsidRDefault="003E08A2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</w:p>
    <w:p w14:paraId="400A9EDD" w14:textId="66218FBF" w:rsidR="003E08A2" w:rsidRPr="00EE0524" w:rsidRDefault="00AB24D7" w:rsidP="003E08A2">
      <w:pPr>
        <w:ind w:firstLine="720"/>
        <w:rPr>
          <w:rFonts w:asciiTheme="minorBidi" w:hAnsiTheme="minorBidi" w:cstheme="minorBidi"/>
          <w:b/>
          <w:color w:val="0000FF"/>
          <w:sz w:val="24"/>
          <w:szCs w:val="24"/>
        </w:rPr>
      </w:pPr>
      <w:r w:rsidRPr="00EE0524">
        <w:rPr>
          <w:rFonts w:asciiTheme="minorBidi" w:hAnsiTheme="minorBidi" w:cstheme="minorBidi"/>
          <w:b/>
          <w:color w:val="0000FF"/>
          <w:sz w:val="24"/>
          <w:szCs w:val="24"/>
        </w:rPr>
        <w:t>Congress Service Center</w:t>
      </w:r>
      <w:r w:rsidR="003C3E95">
        <w:rPr>
          <w:rFonts w:asciiTheme="minorBidi" w:hAnsiTheme="minorBidi" w:cs="Angsana New"/>
          <w:b/>
          <w:bCs/>
          <w:color w:val="0000FF"/>
          <w:sz w:val="24"/>
          <w:szCs w:val="24"/>
          <w:cs/>
          <w:lang w:bidi="th-TH"/>
        </w:rPr>
        <w:t xml:space="preserve"> </w:t>
      </w:r>
    </w:p>
    <w:p w14:paraId="727D5548" w14:textId="22F86DE5" w:rsidR="003E08A2" w:rsidRPr="00EE0524" w:rsidRDefault="003E08A2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EE0524">
        <w:rPr>
          <w:rFonts w:asciiTheme="minorBidi" w:hAnsiTheme="minorBidi" w:cstheme="minorBidi"/>
          <w:bCs/>
          <w:sz w:val="24"/>
          <w:szCs w:val="24"/>
        </w:rPr>
        <w:t>Account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. </w:t>
      </w:r>
      <w:r w:rsidRPr="00EE0524">
        <w:rPr>
          <w:rFonts w:asciiTheme="minorBidi" w:hAnsiTheme="minorBidi" w:cstheme="minorBidi"/>
          <w:bCs/>
          <w:sz w:val="24"/>
          <w:szCs w:val="24"/>
        </w:rPr>
        <w:t>No</w:t>
      </w:r>
      <w:r w:rsidR="00FA473E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.</w:t>
      </w:r>
      <w:r w:rsidR="007501EA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:</w:t>
      </w:r>
      <w:r w:rsidRPr="00EE0524">
        <w:rPr>
          <w:rFonts w:asciiTheme="minorBidi" w:hAnsiTheme="minorBidi" w:cs="Angsana New"/>
          <w:color w:val="000000"/>
          <w:sz w:val="24"/>
          <w:szCs w:val="24"/>
          <w:cs/>
          <w:lang w:bidi="th-TH"/>
        </w:rPr>
        <w:t xml:space="preserve"> </w:t>
      </w:r>
      <w:r w:rsidR="00FA473E" w:rsidRPr="00EE0524">
        <w:rPr>
          <w:rFonts w:asciiTheme="minorBidi" w:hAnsiTheme="minorBidi" w:cstheme="minorBidi"/>
          <w:bCs/>
          <w:color w:val="000000"/>
          <w:sz w:val="24"/>
          <w:szCs w:val="24"/>
        </w:rPr>
        <w:tab/>
      </w:r>
      <w:r w:rsidR="004374C3">
        <w:rPr>
          <w:rFonts w:asciiTheme="minorBidi" w:hAnsiTheme="minorBidi" w:cstheme="minorBidi"/>
          <w:bCs/>
          <w:color w:val="000000"/>
          <w:sz w:val="24"/>
          <w:szCs w:val="24"/>
        </w:rPr>
        <w:t xml:space="preserve">           </w:t>
      </w:r>
      <w:r w:rsidR="00D25D85" w:rsidRPr="00EE0524">
        <w:rPr>
          <w:rFonts w:asciiTheme="minorBidi" w:hAnsiTheme="minorBidi" w:cstheme="minorBidi"/>
          <w:bCs/>
          <w:color w:val="000000"/>
          <w:sz w:val="24"/>
          <w:szCs w:val="24"/>
        </w:rPr>
        <w:t xml:space="preserve">USD </w:t>
      </w:r>
      <w:r w:rsidRPr="00EE0524">
        <w:rPr>
          <w:rFonts w:asciiTheme="minorBidi" w:hAnsiTheme="minorBidi" w:cstheme="minorBidi"/>
          <w:bCs/>
          <w:color w:val="000000"/>
          <w:sz w:val="24"/>
          <w:szCs w:val="24"/>
        </w:rPr>
        <w:t>0023 111 000 8631</w:t>
      </w:r>
      <w:r w:rsidRPr="00EE0524">
        <w:rPr>
          <w:rFonts w:asciiTheme="minorBidi" w:hAnsiTheme="minorBidi" w:cstheme="minorBidi"/>
          <w:color w:val="000000"/>
          <w:sz w:val="24"/>
          <w:szCs w:val="24"/>
        </w:rPr>
        <w:t> </w:t>
      </w:r>
      <w:r w:rsidRPr="00EE0524">
        <w:rPr>
          <w:rFonts w:asciiTheme="minorBidi" w:hAnsiTheme="minorBidi" w:cstheme="minorBidi"/>
          <w:bCs/>
          <w:sz w:val="24"/>
          <w:szCs w:val="24"/>
        </w:rPr>
        <w:tab/>
      </w:r>
      <w:r w:rsidRPr="00EE0524">
        <w:rPr>
          <w:rFonts w:asciiTheme="minorBidi" w:hAnsiTheme="minorBidi" w:cstheme="minorBidi"/>
          <w:bCs/>
          <w:sz w:val="24"/>
          <w:szCs w:val="24"/>
        </w:rPr>
        <w:tab/>
      </w:r>
    </w:p>
    <w:p w14:paraId="4D3D928F" w14:textId="3A0DC525" w:rsidR="003E08A2" w:rsidRPr="00EE0524" w:rsidRDefault="003E08A2" w:rsidP="003E08A2">
      <w:pPr>
        <w:rPr>
          <w:rFonts w:asciiTheme="minorBidi" w:hAnsiTheme="minorBidi" w:cstheme="minorBidi"/>
          <w:bCs/>
          <w:sz w:val="24"/>
          <w:szCs w:val="24"/>
        </w:rPr>
      </w:pP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      </w:t>
      </w:r>
      <w:r w:rsidR="00A0130B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 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</w:t>
      </w:r>
      <w:r w:rsidR="00BA1F99" w:rsidRPr="00EE0524">
        <w:rPr>
          <w:rFonts w:asciiTheme="minorBidi" w:hAnsiTheme="minorBidi" w:cstheme="minorBidi"/>
          <w:bCs/>
          <w:sz w:val="24"/>
          <w:szCs w:val="24"/>
        </w:rPr>
        <w:tab/>
      </w:r>
      <w:r w:rsidRPr="00EE0524">
        <w:rPr>
          <w:rFonts w:asciiTheme="minorBidi" w:hAnsiTheme="minorBidi" w:cstheme="minorBidi"/>
          <w:bCs/>
          <w:sz w:val="24"/>
          <w:szCs w:val="24"/>
        </w:rPr>
        <w:t>Swift Code</w:t>
      </w:r>
      <w:r w:rsidR="00FA473E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: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  </w:t>
      </w:r>
      <w:r w:rsidR="00FA473E" w:rsidRPr="00EE0524">
        <w:rPr>
          <w:rFonts w:asciiTheme="minorBidi" w:hAnsiTheme="minorBidi" w:cstheme="minorBidi"/>
          <w:bCs/>
          <w:sz w:val="24"/>
          <w:szCs w:val="24"/>
          <w:lang w:bidi="th-TH"/>
        </w:rPr>
        <w:tab/>
      </w:r>
      <w:r w:rsidR="00BA1F99" w:rsidRPr="00EE0524">
        <w:rPr>
          <w:rFonts w:asciiTheme="minorBidi" w:hAnsiTheme="minorBidi" w:cstheme="minorBidi"/>
          <w:bCs/>
          <w:sz w:val="24"/>
          <w:szCs w:val="24"/>
          <w:lang w:bidi="th-TH"/>
        </w:rPr>
        <w:tab/>
      </w:r>
      <w:r w:rsidRPr="00EE0524">
        <w:rPr>
          <w:rFonts w:asciiTheme="minorBidi" w:hAnsiTheme="minorBidi" w:cstheme="minorBidi"/>
          <w:bCs/>
          <w:sz w:val="24"/>
          <w:szCs w:val="24"/>
        </w:rPr>
        <w:t>AGRIEGCX</w:t>
      </w:r>
    </w:p>
    <w:p w14:paraId="4E2C44E6" w14:textId="3D50FBAD" w:rsidR="003E08A2" w:rsidRPr="00EE0524" w:rsidRDefault="00FA473E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EE0524">
        <w:rPr>
          <w:rFonts w:asciiTheme="minorBidi" w:hAnsiTheme="minorBidi" w:cstheme="minorBidi"/>
          <w:bCs/>
          <w:sz w:val="24"/>
          <w:szCs w:val="24"/>
        </w:rPr>
        <w:t>Bank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:</w:t>
      </w:r>
      <w:r w:rsidR="00F32AFF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          </w:t>
      </w:r>
      <w:r w:rsidRPr="00EE0524">
        <w:rPr>
          <w:rFonts w:asciiTheme="minorBidi" w:hAnsiTheme="minorBidi" w:cstheme="minorBidi"/>
          <w:bCs/>
          <w:sz w:val="24"/>
          <w:szCs w:val="24"/>
        </w:rPr>
        <w:tab/>
      </w:r>
      <w:r w:rsidR="00BA1F99" w:rsidRPr="00EE0524">
        <w:rPr>
          <w:rFonts w:asciiTheme="minorBidi" w:hAnsiTheme="minorBidi" w:cstheme="minorBidi"/>
          <w:bCs/>
          <w:sz w:val="24"/>
          <w:szCs w:val="24"/>
        </w:rPr>
        <w:tab/>
      </w:r>
      <w:r w:rsidR="003E08A2" w:rsidRPr="00EE0524">
        <w:rPr>
          <w:rFonts w:asciiTheme="minorBidi" w:hAnsiTheme="minorBidi" w:cstheme="minorBidi"/>
          <w:bCs/>
          <w:sz w:val="24"/>
          <w:szCs w:val="24"/>
        </w:rPr>
        <w:t xml:space="preserve">Credit </w:t>
      </w:r>
      <w:proofErr w:type="spellStart"/>
      <w:r w:rsidR="003E08A2" w:rsidRPr="00EE0524">
        <w:rPr>
          <w:rFonts w:asciiTheme="minorBidi" w:hAnsiTheme="minorBidi" w:cstheme="minorBidi"/>
          <w:bCs/>
          <w:sz w:val="24"/>
          <w:szCs w:val="24"/>
        </w:rPr>
        <w:t>Agricole</w:t>
      </w:r>
      <w:proofErr w:type="spellEnd"/>
      <w:r w:rsidR="003E08A2" w:rsidRPr="00EE0524">
        <w:rPr>
          <w:rFonts w:asciiTheme="minorBidi" w:hAnsiTheme="minorBidi" w:cstheme="minorBidi"/>
          <w:bCs/>
          <w:sz w:val="24"/>
          <w:szCs w:val="24"/>
        </w:rPr>
        <w:t xml:space="preserve"> </w:t>
      </w:r>
      <w:r w:rsidR="003E08A2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– </w:t>
      </w:r>
      <w:r w:rsidR="003E08A2" w:rsidRPr="00EE0524">
        <w:rPr>
          <w:rFonts w:asciiTheme="minorBidi" w:hAnsiTheme="minorBidi" w:cstheme="minorBidi"/>
          <w:bCs/>
          <w:sz w:val="24"/>
          <w:szCs w:val="24"/>
        </w:rPr>
        <w:t>Egypt</w:t>
      </w:r>
      <w:r w:rsidR="003E08A2" w:rsidRPr="00EE0524">
        <w:rPr>
          <w:rFonts w:asciiTheme="minorBidi" w:hAnsiTheme="minorBidi" w:cstheme="minorBidi"/>
          <w:bCs/>
          <w:sz w:val="24"/>
          <w:szCs w:val="24"/>
        </w:rPr>
        <w:tab/>
      </w:r>
      <w:r w:rsidR="003E08A2" w:rsidRPr="00EE0524">
        <w:rPr>
          <w:rFonts w:asciiTheme="minorBidi" w:hAnsiTheme="minorBidi" w:cstheme="minorBidi"/>
          <w:bCs/>
          <w:sz w:val="24"/>
          <w:szCs w:val="24"/>
        </w:rPr>
        <w:tab/>
      </w:r>
    </w:p>
    <w:p w14:paraId="25B44315" w14:textId="4B5979A5" w:rsidR="00EB3722" w:rsidRDefault="003E08A2" w:rsidP="00BA1F99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EE0524">
        <w:rPr>
          <w:rFonts w:asciiTheme="minorBidi" w:hAnsiTheme="minorBidi" w:cstheme="minorBidi"/>
          <w:bCs/>
          <w:sz w:val="24"/>
          <w:szCs w:val="24"/>
        </w:rPr>
        <w:t>Branch</w:t>
      </w:r>
      <w:r w:rsidR="00FA473E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: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</w:t>
      </w:r>
      <w:r w:rsidR="00F32AFF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       </w:t>
      </w:r>
      <w:r w:rsidR="00FA473E" w:rsidRPr="00EE0524">
        <w:rPr>
          <w:rFonts w:asciiTheme="minorBidi" w:hAnsiTheme="minorBidi" w:cstheme="minorBidi"/>
          <w:bCs/>
          <w:sz w:val="24"/>
          <w:szCs w:val="24"/>
        </w:rPr>
        <w:tab/>
      </w:r>
      <w:r w:rsidR="00BA1F99" w:rsidRPr="00EE0524">
        <w:rPr>
          <w:rFonts w:asciiTheme="minorBidi" w:hAnsiTheme="minorBidi" w:cstheme="minorBidi"/>
          <w:bCs/>
          <w:sz w:val="24"/>
          <w:szCs w:val="24"/>
        </w:rPr>
        <w:tab/>
      </w:r>
      <w:r w:rsidR="003C3E95">
        <w:rPr>
          <w:rFonts w:asciiTheme="minorBidi" w:hAnsiTheme="minorBidi" w:cstheme="minorBidi"/>
          <w:bCs/>
          <w:sz w:val="24"/>
          <w:szCs w:val="24"/>
        </w:rPr>
        <w:t>Mohand</w:t>
      </w:r>
      <w:r w:rsidRPr="00EE0524">
        <w:rPr>
          <w:rFonts w:asciiTheme="minorBidi" w:hAnsiTheme="minorBidi" w:cstheme="minorBidi"/>
          <w:bCs/>
          <w:sz w:val="24"/>
          <w:szCs w:val="24"/>
        </w:rPr>
        <w:t>seen</w:t>
      </w:r>
      <w:r w:rsidR="003C3E95">
        <w:rPr>
          <w:rFonts w:asciiTheme="minorBidi" w:hAnsiTheme="minorBidi" w:cstheme="minorBidi"/>
          <w:bCs/>
          <w:sz w:val="24"/>
          <w:szCs w:val="24"/>
        </w:rPr>
        <w:t>,</w:t>
      </w:r>
      <w:r w:rsidRPr="00EE0524">
        <w:rPr>
          <w:rFonts w:asciiTheme="minorBidi" w:hAnsiTheme="minorBidi" w:cstheme="minorBidi"/>
          <w:bCs/>
          <w:sz w:val="24"/>
          <w:szCs w:val="24"/>
        </w:rPr>
        <w:t xml:space="preserve"> Syria St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. </w:t>
      </w:r>
      <w:r w:rsidRPr="00EE0524">
        <w:rPr>
          <w:rFonts w:asciiTheme="minorBidi" w:hAnsiTheme="minorBidi" w:cstheme="minorBidi"/>
          <w:bCs/>
          <w:sz w:val="24"/>
          <w:szCs w:val="24"/>
        </w:rPr>
        <w:t xml:space="preserve">Cairo </w:t>
      </w:r>
      <w:r w:rsidR="00BA1F99"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–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</w:t>
      </w:r>
      <w:r w:rsidRPr="00EE0524">
        <w:rPr>
          <w:rFonts w:asciiTheme="minorBidi" w:hAnsiTheme="minorBidi" w:cstheme="minorBidi"/>
          <w:bCs/>
          <w:sz w:val="24"/>
          <w:szCs w:val="24"/>
        </w:rPr>
        <w:t>Egypt</w:t>
      </w:r>
      <w:r w:rsidR="00BA1F99" w:rsidRPr="00EE0524">
        <w:rPr>
          <w:rFonts w:asciiTheme="minorBidi" w:hAnsiTheme="minorBidi" w:cstheme="minorBidi"/>
          <w:bCs/>
          <w:sz w:val="24"/>
          <w:szCs w:val="24"/>
        </w:rPr>
        <w:tab/>
      </w:r>
    </w:p>
    <w:p w14:paraId="0A44BDEF" w14:textId="0815D457" w:rsidR="003C3E95" w:rsidRPr="008378FB" w:rsidRDefault="003C3E95" w:rsidP="003C3E95">
      <w:pPr>
        <w:rPr>
          <w:rFonts w:ascii="Verdana" w:hAnsi="Verdana"/>
          <w:color w:val="000000"/>
        </w:rPr>
      </w:pPr>
      <w:r>
        <w:rPr>
          <w:rFonts w:ascii="Arial Narrow" w:hAnsi="Arial Narrow"/>
          <w:color w:val="000000"/>
        </w:rPr>
        <w:t xml:space="preserve">                  </w:t>
      </w:r>
      <w:proofErr w:type="gramStart"/>
      <w:r w:rsidRPr="003C3E95">
        <w:rPr>
          <w:rFonts w:ascii="Arial Narrow" w:hAnsi="Arial Narrow"/>
          <w:color w:val="000000"/>
          <w:sz w:val="28"/>
          <w:szCs w:val="28"/>
        </w:rPr>
        <w:t xml:space="preserve">Address </w:t>
      </w:r>
      <w:r w:rsidRPr="008378FB">
        <w:rPr>
          <w:rFonts w:ascii="Arial Narrow" w:hAnsi="Arial Narrow"/>
          <w:color w:val="000000"/>
        </w:rPr>
        <w:t>:</w:t>
      </w:r>
      <w:proofErr w:type="gramEnd"/>
      <w:r w:rsidRPr="008378FB">
        <w:rPr>
          <w:rFonts w:ascii="Arial Narrow" w:hAnsi="Arial Narrow"/>
          <w:color w:val="000000"/>
        </w:rPr>
        <w:t> </w:t>
      </w:r>
      <w:r>
        <w:rPr>
          <w:rFonts w:ascii="Arial Narrow" w:hAnsi="Arial Narrow"/>
          <w:color w:val="000000"/>
        </w:rPr>
        <w:t xml:space="preserve">                            </w:t>
      </w:r>
      <w:r w:rsidRPr="008378FB">
        <w:rPr>
          <w:rFonts w:ascii="Arial Narrow" w:hAnsi="Arial Narrow"/>
          <w:color w:val="000000"/>
        </w:rPr>
        <w:t xml:space="preserve"> </w:t>
      </w:r>
      <w:r w:rsidRPr="003C3E95">
        <w:rPr>
          <w:rFonts w:asciiTheme="minorBidi" w:hAnsiTheme="minorBidi" w:cstheme="minorBidi"/>
          <w:color w:val="000000"/>
          <w:sz w:val="24"/>
          <w:szCs w:val="24"/>
        </w:rPr>
        <w:t xml:space="preserve">4 Syria St. , </w:t>
      </w:r>
      <w:proofErr w:type="spellStart"/>
      <w:r w:rsidRPr="003C3E95">
        <w:rPr>
          <w:rFonts w:asciiTheme="minorBidi" w:hAnsiTheme="minorBidi" w:cstheme="minorBidi"/>
          <w:color w:val="000000"/>
          <w:sz w:val="24"/>
          <w:szCs w:val="24"/>
        </w:rPr>
        <w:t>Mohandessin</w:t>
      </w:r>
      <w:proofErr w:type="spellEnd"/>
      <w:r w:rsidRPr="003C3E95">
        <w:rPr>
          <w:rFonts w:asciiTheme="minorBidi" w:hAnsiTheme="minorBidi" w:cstheme="minorBidi"/>
          <w:color w:val="000000"/>
          <w:sz w:val="24"/>
          <w:szCs w:val="24"/>
        </w:rPr>
        <w:t xml:space="preserve"> – Cairo – Egypt</w:t>
      </w:r>
    </w:p>
    <w:p w14:paraId="571874B2" w14:textId="77777777" w:rsidR="003C3E95" w:rsidRPr="00EE0524" w:rsidRDefault="003C3E95" w:rsidP="00BA1F99">
      <w:pPr>
        <w:ind w:firstLine="720"/>
        <w:rPr>
          <w:rFonts w:asciiTheme="minorBidi" w:hAnsiTheme="minorBidi" w:cstheme="minorBidi"/>
          <w:bCs/>
          <w:sz w:val="24"/>
          <w:szCs w:val="24"/>
        </w:rPr>
      </w:pPr>
    </w:p>
    <w:p w14:paraId="57145D35" w14:textId="77777777" w:rsidR="00EB3722" w:rsidRPr="00EE0524" w:rsidRDefault="00EB3722" w:rsidP="00EB372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EE0524">
        <w:rPr>
          <w:rFonts w:asciiTheme="minorBidi" w:hAnsiTheme="minorBidi" w:cstheme="minorBidi"/>
          <w:bCs/>
          <w:sz w:val="24"/>
          <w:szCs w:val="24"/>
        </w:rPr>
        <w:t>Remarks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:</w:t>
      </w:r>
      <w:r w:rsidRPr="00EE0524">
        <w:rPr>
          <w:rFonts w:asciiTheme="minorBidi" w:hAnsiTheme="minorBidi" w:cstheme="minorBidi"/>
          <w:bCs/>
          <w:sz w:val="24"/>
          <w:szCs w:val="24"/>
        </w:rPr>
        <w:tab/>
      </w:r>
      <w:r w:rsidRPr="00EE0524">
        <w:rPr>
          <w:rFonts w:asciiTheme="minorBidi" w:hAnsiTheme="minorBidi" w:cstheme="minorBidi"/>
          <w:bCs/>
          <w:sz w:val="24"/>
          <w:szCs w:val="24"/>
        </w:rPr>
        <w:tab/>
        <w:t>Beneficiary received amount in full</w:t>
      </w:r>
    </w:p>
    <w:p w14:paraId="5465D75F" w14:textId="61F2F006" w:rsidR="00EB3722" w:rsidRPr="00EE0524" w:rsidRDefault="00EB3722" w:rsidP="00EB372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EE0524">
        <w:rPr>
          <w:rFonts w:asciiTheme="minorBidi" w:hAnsiTheme="minorBidi" w:cstheme="minorBidi"/>
          <w:bCs/>
          <w:sz w:val="24"/>
          <w:szCs w:val="24"/>
        </w:rPr>
        <w:tab/>
      </w:r>
      <w:r w:rsidRPr="00EE0524">
        <w:rPr>
          <w:rFonts w:asciiTheme="minorBidi" w:hAnsiTheme="minorBidi" w:cstheme="minorBidi"/>
          <w:bCs/>
          <w:sz w:val="24"/>
          <w:szCs w:val="24"/>
        </w:rPr>
        <w:tab/>
      </w:r>
      <w:r w:rsidRPr="00EE0524">
        <w:rPr>
          <w:rFonts w:asciiTheme="minorBidi" w:hAnsiTheme="minorBidi" w:cstheme="minorBidi"/>
          <w:bCs/>
          <w:sz w:val="24"/>
          <w:szCs w:val="24"/>
        </w:rPr>
        <w:tab/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(</w:t>
      </w:r>
      <w:r w:rsidRPr="00EE0524">
        <w:rPr>
          <w:rFonts w:asciiTheme="minorBidi" w:hAnsiTheme="minorBidi" w:cstheme="minorBidi"/>
          <w:bCs/>
          <w:sz w:val="24"/>
          <w:szCs w:val="24"/>
        </w:rPr>
        <w:t>Oversea bank charge must be absorbed by the sender</w:t>
      </w:r>
      <w:r w:rsidRPr="00EE0524">
        <w:rPr>
          <w:rFonts w:asciiTheme="minorBidi" w:hAnsiTheme="minorBidi" w:cs="Angsana New"/>
          <w:bCs/>
          <w:sz w:val="24"/>
          <w:szCs w:val="24"/>
          <w:cs/>
          <w:lang w:bidi="th-TH"/>
        </w:rPr>
        <w:t>)</w:t>
      </w:r>
    </w:p>
    <w:p w14:paraId="619AA725" w14:textId="4348A16E" w:rsidR="003E08A2" w:rsidRPr="00127065" w:rsidRDefault="00BA1F99" w:rsidP="00EB372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127065">
        <w:rPr>
          <w:rFonts w:asciiTheme="minorBidi" w:hAnsiTheme="minorBidi" w:cstheme="minorBidi"/>
          <w:bCs/>
          <w:sz w:val="24"/>
          <w:szCs w:val="24"/>
        </w:rPr>
        <w:tab/>
      </w:r>
      <w:r w:rsidRPr="00127065">
        <w:rPr>
          <w:rFonts w:asciiTheme="minorBidi" w:hAnsiTheme="minorBidi" w:cstheme="minorBidi"/>
          <w:bCs/>
          <w:sz w:val="24"/>
          <w:szCs w:val="24"/>
        </w:rPr>
        <w:tab/>
      </w:r>
    </w:p>
    <w:p w14:paraId="1F8A0CA5" w14:textId="77777777" w:rsidR="003E08A2" w:rsidRPr="00127065" w:rsidRDefault="003E08A2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</w:p>
    <w:p w14:paraId="49365BC6" w14:textId="0C7EC080" w:rsidR="00D25D85" w:rsidRPr="00127065" w:rsidRDefault="00F32AFF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127065">
        <w:rPr>
          <w:rFonts w:asciiTheme="minorBidi" w:hAnsiTheme="minorBidi" w:cstheme="minorBidi"/>
          <w:bCs/>
          <w:sz w:val="24"/>
          <w:szCs w:val="24"/>
        </w:rPr>
        <w:t>Payment in the amount of USD</w:t>
      </w:r>
      <w:r w:rsidR="007501EA" w:rsidRPr="00127065">
        <w:rPr>
          <w:rFonts w:asciiTheme="minorBidi" w:hAnsiTheme="minorBidi" w:cs="Angsana New"/>
          <w:bCs/>
          <w:sz w:val="24"/>
          <w:szCs w:val="24"/>
          <w:cs/>
          <w:lang w:bidi="th-TH"/>
        </w:rPr>
        <w:t>:</w:t>
      </w:r>
      <w:r w:rsidRPr="00127065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 </w:t>
      </w:r>
      <w:r w:rsidRPr="00127065">
        <w:rPr>
          <w:rFonts w:asciiTheme="minorBidi" w:hAnsiTheme="minorBidi" w:cstheme="minorBidi"/>
          <w:bCs/>
          <w:sz w:val="24"/>
          <w:szCs w:val="24"/>
        </w:rPr>
        <w:t>_____________________</w:t>
      </w:r>
      <w:r w:rsidR="004976BA" w:rsidRPr="00127065">
        <w:rPr>
          <w:rFonts w:asciiTheme="minorBidi" w:hAnsiTheme="minorBidi" w:cstheme="minorBidi"/>
          <w:bCs/>
          <w:sz w:val="24"/>
          <w:szCs w:val="24"/>
        </w:rPr>
        <w:t>___</w:t>
      </w:r>
      <w:r w:rsidRPr="00127065">
        <w:rPr>
          <w:rFonts w:asciiTheme="minorBidi" w:hAnsiTheme="minorBidi" w:cstheme="minorBidi"/>
          <w:bCs/>
          <w:sz w:val="24"/>
          <w:szCs w:val="24"/>
        </w:rPr>
        <w:t>____</w:t>
      </w:r>
    </w:p>
    <w:p w14:paraId="456B85B5" w14:textId="77777777" w:rsidR="00D25D85" w:rsidRPr="00127065" w:rsidRDefault="00D25D85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</w:p>
    <w:p w14:paraId="00F512B2" w14:textId="50DA5AD9" w:rsidR="00D25D85" w:rsidRPr="00127065" w:rsidRDefault="008608C1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  <w:r w:rsidRPr="00127065">
        <w:rPr>
          <w:rFonts w:asciiTheme="minorBidi" w:hAnsiTheme="minorBidi" w:cstheme="minorBidi"/>
          <w:bCs/>
          <w:sz w:val="24"/>
          <w:szCs w:val="24"/>
        </w:rPr>
        <w:t>Date _______________</w:t>
      </w:r>
      <w:r w:rsidR="00C545A6" w:rsidRPr="00127065">
        <w:rPr>
          <w:rFonts w:asciiTheme="minorBidi" w:hAnsiTheme="minorBidi" w:cstheme="minorBidi"/>
          <w:bCs/>
          <w:sz w:val="24"/>
          <w:szCs w:val="24"/>
        </w:rPr>
        <w:t xml:space="preserve">   Signature</w:t>
      </w:r>
      <w:r w:rsidR="00D25D85" w:rsidRPr="00127065">
        <w:rPr>
          <w:rFonts w:asciiTheme="minorBidi" w:hAnsiTheme="minorBidi" w:cs="Angsana New"/>
          <w:bCs/>
          <w:sz w:val="24"/>
          <w:szCs w:val="24"/>
          <w:cs/>
          <w:lang w:bidi="th-TH"/>
        </w:rPr>
        <w:t xml:space="preserve">:  </w:t>
      </w:r>
      <w:r w:rsidR="00D25D85" w:rsidRPr="00127065">
        <w:rPr>
          <w:rFonts w:asciiTheme="minorBidi" w:hAnsiTheme="minorBidi" w:cstheme="minorBidi"/>
          <w:bCs/>
          <w:sz w:val="24"/>
          <w:szCs w:val="24"/>
        </w:rPr>
        <w:t>_________</w:t>
      </w:r>
      <w:r w:rsidR="00FA473E" w:rsidRPr="00127065">
        <w:rPr>
          <w:rFonts w:asciiTheme="minorBidi" w:hAnsiTheme="minorBidi" w:cstheme="minorBidi"/>
          <w:bCs/>
          <w:sz w:val="24"/>
          <w:szCs w:val="24"/>
        </w:rPr>
        <w:t>_________</w:t>
      </w:r>
      <w:r w:rsidR="00D25D85" w:rsidRPr="00127065">
        <w:rPr>
          <w:rFonts w:asciiTheme="minorBidi" w:hAnsiTheme="minorBidi" w:cstheme="minorBidi"/>
          <w:bCs/>
          <w:sz w:val="24"/>
          <w:szCs w:val="24"/>
        </w:rPr>
        <w:t>__________</w:t>
      </w:r>
      <w:r w:rsidRPr="00127065">
        <w:rPr>
          <w:rFonts w:asciiTheme="minorBidi" w:hAnsiTheme="minorBidi" w:cstheme="minorBidi"/>
          <w:bCs/>
          <w:sz w:val="24"/>
          <w:szCs w:val="24"/>
        </w:rPr>
        <w:t>_</w:t>
      </w:r>
      <w:r w:rsidR="00D25D85" w:rsidRPr="00127065">
        <w:rPr>
          <w:rFonts w:asciiTheme="minorBidi" w:hAnsiTheme="minorBidi" w:cstheme="minorBidi"/>
          <w:bCs/>
          <w:sz w:val="24"/>
          <w:szCs w:val="24"/>
        </w:rPr>
        <w:t>____</w:t>
      </w:r>
    </w:p>
    <w:p w14:paraId="7F42CBE6" w14:textId="77777777" w:rsidR="00D25D85" w:rsidRPr="00127065" w:rsidRDefault="00D25D85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</w:p>
    <w:p w14:paraId="40953350" w14:textId="77777777" w:rsidR="00D25D85" w:rsidRPr="00127065" w:rsidRDefault="00D25D85" w:rsidP="003E08A2">
      <w:pPr>
        <w:ind w:firstLine="720"/>
        <w:rPr>
          <w:rFonts w:asciiTheme="minorBidi" w:hAnsiTheme="minorBidi" w:cstheme="minorBidi"/>
          <w:bCs/>
          <w:sz w:val="24"/>
          <w:szCs w:val="24"/>
        </w:rPr>
      </w:pPr>
    </w:p>
    <w:p w14:paraId="253FB81D" w14:textId="4D0A7243" w:rsidR="00332E39" w:rsidRDefault="00D25D85" w:rsidP="00D25D85">
      <w:pPr>
        <w:ind w:firstLine="720"/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</w:pPr>
      <w:r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>Please send this Reservation form</w:t>
      </w:r>
      <w:r w:rsidR="007E5C93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 xml:space="preserve"> along with evidence of payment transfer</w:t>
      </w:r>
      <w:r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 xml:space="preserve"> to </w:t>
      </w:r>
    </w:p>
    <w:p w14:paraId="24CE5D8B" w14:textId="77777777" w:rsidR="007E5C93" w:rsidRDefault="007E5C93" w:rsidP="00D25D85">
      <w:pPr>
        <w:ind w:firstLine="720"/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</w:pPr>
    </w:p>
    <w:p w14:paraId="4CA45482" w14:textId="0A9B309E" w:rsidR="001440C3" w:rsidRPr="00127065" w:rsidRDefault="00D25D85" w:rsidP="00332E39">
      <w:pPr>
        <w:ind w:firstLine="720"/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</w:pPr>
      <w:proofErr w:type="gramStart"/>
      <w:r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>e</w:t>
      </w:r>
      <w:proofErr w:type="gramEnd"/>
      <w:r w:rsidRPr="00127065">
        <w:rPr>
          <w:rFonts w:asciiTheme="minorBidi" w:hAnsiTheme="minorBidi" w:cs="Angsana New"/>
          <w:b/>
          <w:bCs/>
          <w:color w:val="17365D" w:themeColor="text2" w:themeShade="BF"/>
          <w:sz w:val="24"/>
          <w:szCs w:val="24"/>
          <w:cs/>
          <w:lang w:bidi="th-TH"/>
        </w:rPr>
        <w:t>-</w:t>
      </w:r>
      <w:r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>mail</w:t>
      </w:r>
      <w:r w:rsidR="00701452" w:rsidRPr="00127065">
        <w:rPr>
          <w:rFonts w:asciiTheme="minorBidi" w:hAnsiTheme="minorBidi" w:cs="Angsana New"/>
          <w:b/>
          <w:bCs/>
          <w:color w:val="17365D" w:themeColor="text2" w:themeShade="BF"/>
          <w:sz w:val="24"/>
          <w:szCs w:val="24"/>
          <w:cs/>
          <w:lang w:bidi="th-TH"/>
        </w:rPr>
        <w:t>:</w:t>
      </w:r>
      <w:r w:rsidRPr="00127065">
        <w:rPr>
          <w:rFonts w:asciiTheme="minorBidi" w:hAnsiTheme="minorBidi" w:cs="Angsana New"/>
          <w:b/>
          <w:bCs/>
          <w:color w:val="17365D" w:themeColor="text2" w:themeShade="BF"/>
          <w:sz w:val="24"/>
          <w:szCs w:val="24"/>
          <w:cs/>
          <w:lang w:bidi="th-TH"/>
        </w:rPr>
        <w:t xml:space="preserve">   </w:t>
      </w:r>
      <w:r w:rsidR="007501EA"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>BPWI2017@yahoo</w:t>
      </w:r>
      <w:r w:rsidR="007501EA" w:rsidRPr="00127065">
        <w:rPr>
          <w:rFonts w:asciiTheme="minorBidi" w:hAnsiTheme="minorBidi" w:cs="Angsana New"/>
          <w:b/>
          <w:bCs/>
          <w:color w:val="17365D" w:themeColor="text2" w:themeShade="BF"/>
          <w:sz w:val="24"/>
          <w:szCs w:val="24"/>
          <w:cs/>
          <w:lang w:bidi="th-TH"/>
        </w:rPr>
        <w:t>.</w:t>
      </w:r>
      <w:r w:rsidR="007501EA" w:rsidRPr="00127065"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  <w:t>com</w:t>
      </w:r>
    </w:p>
    <w:p w14:paraId="23573704" w14:textId="26EAAC34" w:rsidR="00D25D85" w:rsidRPr="00127065" w:rsidRDefault="007501EA" w:rsidP="003C3E95">
      <w:pPr>
        <w:ind w:firstLine="720"/>
        <w:rPr>
          <w:rFonts w:asciiTheme="minorBidi" w:hAnsiTheme="minorBidi" w:cstheme="minorBidi"/>
          <w:b/>
          <w:bCs/>
          <w:color w:val="17365D" w:themeColor="text2" w:themeShade="BF"/>
          <w:sz w:val="24"/>
          <w:szCs w:val="24"/>
        </w:rPr>
      </w:pPr>
      <w:r w:rsidRPr="00127065">
        <w:rPr>
          <w:rFonts w:asciiTheme="minorBidi" w:hAnsiTheme="minorBidi" w:cs="Angsana New"/>
          <w:bCs/>
          <w:color w:val="17365D" w:themeColor="text2" w:themeShade="BF"/>
          <w:sz w:val="24"/>
          <w:szCs w:val="24"/>
          <w:cs/>
          <w:lang w:bidi="th-TH"/>
        </w:rPr>
        <w:t xml:space="preserve"> </w:t>
      </w:r>
    </w:p>
    <w:sectPr w:rsidR="00D25D85" w:rsidRPr="00127065" w:rsidSect="000B32C3">
      <w:headerReference w:type="default" r:id="rId10"/>
      <w:pgSz w:w="12240" w:h="15840"/>
      <w:pgMar w:top="36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85981" w14:textId="77777777" w:rsidR="00EF08F1" w:rsidRDefault="00EF08F1" w:rsidP="00BE2ECD">
      <w:r>
        <w:separator/>
      </w:r>
    </w:p>
  </w:endnote>
  <w:endnote w:type="continuationSeparator" w:id="0">
    <w:p w14:paraId="4F7F1FEC" w14:textId="77777777" w:rsidR="00EF08F1" w:rsidRDefault="00EF08F1" w:rsidP="00BE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8B5FF" w14:textId="77777777" w:rsidR="00EF08F1" w:rsidRDefault="00EF08F1" w:rsidP="00BE2ECD">
      <w:r>
        <w:separator/>
      </w:r>
    </w:p>
  </w:footnote>
  <w:footnote w:type="continuationSeparator" w:id="0">
    <w:p w14:paraId="0AABB729" w14:textId="77777777" w:rsidR="00EF08F1" w:rsidRDefault="00EF08F1" w:rsidP="00BE2E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5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7238"/>
    </w:tblGrid>
    <w:tr w:rsidR="00A75AB5" w14:paraId="67926D1F" w14:textId="77777777" w:rsidTr="000450A2">
      <w:tc>
        <w:tcPr>
          <w:tcW w:w="2235" w:type="dxa"/>
        </w:tcPr>
        <w:p w14:paraId="78495E1B" w14:textId="6A944BE0" w:rsidR="00A75AB5" w:rsidRDefault="00A75AB5" w:rsidP="000450A2">
          <w:pPr>
            <w:pStyle w:val="Header"/>
            <w:jc w:val="center"/>
            <w:rPr>
              <w:rFonts w:ascii="Garamond" w:hAnsi="Garamond"/>
              <w:b/>
              <w:color w:val="1F497D" w:themeColor="text2"/>
              <w:sz w:val="22"/>
            </w:rPr>
          </w:pPr>
          <w:r>
            <w:rPr>
              <w:noProof/>
            </w:rPr>
            <w:drawing>
              <wp:inline distT="0" distB="0" distL="0" distR="0" wp14:anchorId="7771279C" wp14:editId="4B097459">
                <wp:extent cx="1257300" cy="1077491"/>
                <wp:effectExtent l="0" t="0" r="0" b="0"/>
                <wp:docPr id="3" name="Picture 3" descr="Macintosh HD:Users:DRNOKVIRAVAN:Desktop:CAIRO Congress:Congress Logo:Goddess EAZIZ - Cairo Congress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DRNOKVIRAVAN:Desktop:CAIRO Congress:Congress Logo:Goddess EAZIZ - Cairo Congress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708" cy="1077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8" w:type="dxa"/>
        </w:tcPr>
        <w:p w14:paraId="31AC3589" w14:textId="77777777" w:rsidR="00A75AB5" w:rsidRDefault="00A75AB5" w:rsidP="000450A2">
          <w:pPr>
            <w:pStyle w:val="Header"/>
            <w:rPr>
              <w:rFonts w:ascii="Garamond" w:hAnsi="Garamond"/>
              <w:b/>
              <w:color w:val="1F497D" w:themeColor="text2"/>
              <w:sz w:val="28"/>
            </w:rPr>
          </w:pPr>
        </w:p>
        <w:p w14:paraId="368E88D6" w14:textId="77777777" w:rsidR="00A75AB5" w:rsidRPr="006A65E8" w:rsidRDefault="00A75AB5" w:rsidP="000450A2">
          <w:pPr>
            <w:pStyle w:val="Header"/>
            <w:jc w:val="center"/>
            <w:rPr>
              <w:sz w:val="32"/>
            </w:rPr>
          </w:pPr>
          <w:r w:rsidRPr="006A65E8">
            <w:rPr>
              <w:rFonts w:ascii="Garamond" w:hAnsi="Garamond"/>
              <w:b/>
              <w:color w:val="1F497D" w:themeColor="text2"/>
              <w:sz w:val="28"/>
            </w:rPr>
            <w:t>The XXIX BPW International Congress</w:t>
          </w:r>
        </w:p>
        <w:p w14:paraId="152438D6" w14:textId="77777777" w:rsidR="00A75AB5" w:rsidRPr="006A65E8" w:rsidRDefault="00A75AB5" w:rsidP="000450A2">
          <w:pPr>
            <w:pStyle w:val="Header"/>
            <w:jc w:val="center"/>
            <w:rPr>
              <w:sz w:val="32"/>
            </w:rPr>
          </w:pPr>
          <w:r w:rsidRPr="006A65E8">
            <w:rPr>
              <w:rFonts w:ascii="Garamond" w:hAnsi="Garamond" w:cs="Angsana New"/>
              <w:b/>
              <w:bCs/>
              <w:color w:val="1F497D" w:themeColor="text2"/>
              <w:sz w:val="28"/>
              <w:szCs w:val="28"/>
              <w:cs/>
              <w:lang w:bidi="th-TH"/>
            </w:rPr>
            <w:t>“</w:t>
          </w:r>
          <w:r w:rsidRPr="006A65E8">
            <w:rPr>
              <w:rFonts w:ascii="Garamond" w:hAnsi="Garamond"/>
              <w:b/>
              <w:color w:val="1F497D" w:themeColor="text2"/>
              <w:sz w:val="28"/>
            </w:rPr>
            <w:t>Making a Difference through Leadership and Action</w:t>
          </w:r>
          <w:r w:rsidRPr="006A65E8">
            <w:rPr>
              <w:rFonts w:ascii="Garamond" w:hAnsi="Garamond" w:cs="Angsana New"/>
              <w:b/>
              <w:bCs/>
              <w:color w:val="1F497D" w:themeColor="text2"/>
              <w:sz w:val="28"/>
              <w:szCs w:val="28"/>
              <w:cs/>
              <w:lang w:bidi="th-TH"/>
            </w:rPr>
            <w:t>”</w:t>
          </w:r>
        </w:p>
        <w:p w14:paraId="29A51AF9" w14:textId="2D07B677" w:rsidR="00A75AB5" w:rsidRPr="00E666F5" w:rsidRDefault="00A75AB5" w:rsidP="000450A2">
          <w:pPr>
            <w:pStyle w:val="Header"/>
            <w:jc w:val="center"/>
            <w:rPr>
              <w:rFonts w:ascii="Garamond" w:hAnsi="Garamond"/>
              <w:b/>
              <w:color w:val="1F497D" w:themeColor="text2"/>
              <w:sz w:val="28"/>
            </w:rPr>
          </w:pPr>
          <w:r w:rsidRPr="006A65E8">
            <w:rPr>
              <w:rFonts w:ascii="Garamond" w:hAnsi="Garamond"/>
              <w:b/>
              <w:color w:val="1F497D" w:themeColor="text2"/>
              <w:sz w:val="28"/>
            </w:rPr>
            <w:t>Cairo, Egypt</w:t>
          </w:r>
          <w:r>
            <w:rPr>
              <w:rFonts w:ascii="Garamond" w:hAnsi="Garamond"/>
              <w:b/>
              <w:color w:val="1F497D" w:themeColor="text2"/>
              <w:sz w:val="28"/>
            </w:rPr>
            <w:t xml:space="preserve"> </w:t>
          </w:r>
          <w:r w:rsidRPr="006A65E8">
            <w:rPr>
              <w:rFonts w:ascii="Garamond" w:hAnsi="Garamond"/>
              <w:b/>
              <w:color w:val="1F497D" w:themeColor="text2"/>
              <w:sz w:val="28"/>
            </w:rPr>
            <w:t xml:space="preserve"> </w:t>
          </w:r>
          <w:r w:rsidRPr="00170EDB">
            <w:rPr>
              <w:rFonts w:ascii="Wingdings" w:hAnsi="Wingdings"/>
              <w:color w:val="000000"/>
            </w:rPr>
            <w:t></w:t>
          </w:r>
          <w:r>
            <w:rPr>
              <w:rFonts w:ascii="Wingdings" w:hAnsi="Wingdings"/>
              <w:color w:val="000000"/>
            </w:rPr>
            <w:t></w:t>
          </w:r>
          <w:r w:rsidRPr="006A65E8">
            <w:rPr>
              <w:rFonts w:ascii="Garamond" w:hAnsi="Garamond"/>
              <w:b/>
              <w:color w:val="1F497D" w:themeColor="text2"/>
              <w:sz w:val="28"/>
            </w:rPr>
            <w:t>23</w:t>
          </w:r>
          <w:r w:rsidRPr="006A65E8">
            <w:rPr>
              <w:rFonts w:ascii="Garamond" w:hAnsi="Garamond" w:cs="Angsana New"/>
              <w:b/>
              <w:bCs/>
              <w:color w:val="1F497D" w:themeColor="text2"/>
              <w:sz w:val="28"/>
              <w:szCs w:val="28"/>
              <w:cs/>
              <w:lang w:bidi="th-TH"/>
            </w:rPr>
            <w:t>-</w:t>
          </w:r>
          <w:r w:rsidRPr="006A65E8">
            <w:rPr>
              <w:rFonts w:ascii="Garamond" w:hAnsi="Garamond"/>
              <w:b/>
              <w:color w:val="1F497D" w:themeColor="text2"/>
              <w:sz w:val="28"/>
            </w:rPr>
            <w:t>27 October 2017</w:t>
          </w:r>
        </w:p>
        <w:p w14:paraId="6DF6E0F3" w14:textId="77777777" w:rsidR="00A75AB5" w:rsidRDefault="00A75AB5" w:rsidP="000450A2">
          <w:pPr>
            <w:pStyle w:val="Header"/>
            <w:jc w:val="center"/>
            <w:rPr>
              <w:rFonts w:ascii="Garamond" w:hAnsi="Garamond"/>
              <w:b/>
              <w:color w:val="1F497D" w:themeColor="text2"/>
              <w:sz w:val="22"/>
            </w:rPr>
          </w:pPr>
        </w:p>
        <w:p w14:paraId="3E0882E5" w14:textId="77777777" w:rsidR="00A75AB5" w:rsidRDefault="00A75AB5" w:rsidP="008D1F05">
          <w:pPr>
            <w:jc w:val="center"/>
            <w:rPr>
              <w:rFonts w:ascii="Garamond" w:hAnsi="Garamond"/>
              <w:b/>
              <w:color w:val="1F497D" w:themeColor="text2"/>
              <w:sz w:val="22"/>
            </w:rPr>
          </w:pPr>
        </w:p>
      </w:tc>
    </w:tr>
  </w:tbl>
  <w:p w14:paraId="5AAC7995" w14:textId="77777777" w:rsidR="00A75AB5" w:rsidRDefault="00A75AB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F89"/>
    <w:multiLevelType w:val="hybridMultilevel"/>
    <w:tmpl w:val="08EEE368"/>
    <w:lvl w:ilvl="0" w:tplc="AF5254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D254D"/>
    <w:multiLevelType w:val="hybridMultilevel"/>
    <w:tmpl w:val="08BC4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B559F"/>
    <w:multiLevelType w:val="hybridMultilevel"/>
    <w:tmpl w:val="12CC7DF6"/>
    <w:lvl w:ilvl="0" w:tplc="C57CD5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C12410"/>
    <w:multiLevelType w:val="hybridMultilevel"/>
    <w:tmpl w:val="ACD4E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51CCE"/>
    <w:multiLevelType w:val="hybridMultilevel"/>
    <w:tmpl w:val="FFE81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E5768"/>
    <w:multiLevelType w:val="hybridMultilevel"/>
    <w:tmpl w:val="EF3C98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0C27BA"/>
    <w:multiLevelType w:val="hybridMultilevel"/>
    <w:tmpl w:val="A1025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50303"/>
    <w:multiLevelType w:val="hybridMultilevel"/>
    <w:tmpl w:val="58621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7352C"/>
    <w:multiLevelType w:val="hybridMultilevel"/>
    <w:tmpl w:val="3AB0B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A69B1"/>
    <w:multiLevelType w:val="hybridMultilevel"/>
    <w:tmpl w:val="69B6D3B2"/>
    <w:lvl w:ilvl="0" w:tplc="C57CD5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5B42C4"/>
    <w:multiLevelType w:val="hybridMultilevel"/>
    <w:tmpl w:val="72BAA4B8"/>
    <w:lvl w:ilvl="0" w:tplc="A02425F4">
      <w:start w:val="1"/>
      <w:numFmt w:val="decimal"/>
      <w:lvlText w:val="%1."/>
      <w:lvlJc w:val="left"/>
      <w:pPr>
        <w:ind w:left="1080" w:hanging="72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72073"/>
    <w:multiLevelType w:val="hybridMultilevel"/>
    <w:tmpl w:val="3E5A5AF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33B61CC7"/>
    <w:multiLevelType w:val="hybridMultilevel"/>
    <w:tmpl w:val="FFA05076"/>
    <w:lvl w:ilvl="0" w:tplc="BE12597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9406A"/>
    <w:multiLevelType w:val="hybridMultilevel"/>
    <w:tmpl w:val="D42AE42E"/>
    <w:lvl w:ilvl="0" w:tplc="15C0CC94">
      <w:start w:val="9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A352CB"/>
    <w:multiLevelType w:val="hybridMultilevel"/>
    <w:tmpl w:val="F8F44CFE"/>
    <w:lvl w:ilvl="0" w:tplc="DEB462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C90AAB"/>
    <w:multiLevelType w:val="hybridMultilevel"/>
    <w:tmpl w:val="045ED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5779F"/>
    <w:multiLevelType w:val="hybridMultilevel"/>
    <w:tmpl w:val="4086B6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836E5"/>
    <w:multiLevelType w:val="hybridMultilevel"/>
    <w:tmpl w:val="5B02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1641D"/>
    <w:multiLevelType w:val="hybridMultilevel"/>
    <w:tmpl w:val="F18AD838"/>
    <w:lvl w:ilvl="0" w:tplc="A448EF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60C48"/>
    <w:multiLevelType w:val="hybridMultilevel"/>
    <w:tmpl w:val="DEC011B4"/>
    <w:lvl w:ilvl="0" w:tplc="2D1AB7F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57CD5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214A9"/>
    <w:multiLevelType w:val="hybridMultilevel"/>
    <w:tmpl w:val="363E5F9E"/>
    <w:lvl w:ilvl="0" w:tplc="040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1">
    <w:nsid w:val="561A60A8"/>
    <w:multiLevelType w:val="hybridMultilevel"/>
    <w:tmpl w:val="1C5C566E"/>
    <w:lvl w:ilvl="0" w:tplc="AD0AF2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Time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4A3D6D"/>
    <w:multiLevelType w:val="hybridMultilevel"/>
    <w:tmpl w:val="6A1E6EE4"/>
    <w:lvl w:ilvl="0" w:tplc="C57CD5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FC3D72"/>
    <w:multiLevelType w:val="hybridMultilevel"/>
    <w:tmpl w:val="BE2AF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0338F5"/>
    <w:multiLevelType w:val="hybridMultilevel"/>
    <w:tmpl w:val="1D8A96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5906ED"/>
    <w:multiLevelType w:val="hybridMultilevel"/>
    <w:tmpl w:val="896214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61A096C"/>
    <w:multiLevelType w:val="hybridMultilevel"/>
    <w:tmpl w:val="BCC0971C"/>
    <w:lvl w:ilvl="0" w:tplc="04090001">
      <w:start w:val="3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19"/>
  </w:num>
  <w:num w:numId="4">
    <w:abstractNumId w:val="9"/>
  </w:num>
  <w:num w:numId="5">
    <w:abstractNumId w:val="22"/>
  </w:num>
  <w:num w:numId="6">
    <w:abstractNumId w:val="15"/>
  </w:num>
  <w:num w:numId="7">
    <w:abstractNumId w:val="17"/>
  </w:num>
  <w:num w:numId="8">
    <w:abstractNumId w:val="20"/>
  </w:num>
  <w:num w:numId="9">
    <w:abstractNumId w:val="5"/>
  </w:num>
  <w:num w:numId="10">
    <w:abstractNumId w:val="8"/>
  </w:num>
  <w:num w:numId="11">
    <w:abstractNumId w:val="1"/>
  </w:num>
  <w:num w:numId="12">
    <w:abstractNumId w:val="23"/>
  </w:num>
  <w:num w:numId="13">
    <w:abstractNumId w:val="18"/>
  </w:num>
  <w:num w:numId="14">
    <w:abstractNumId w:val="10"/>
  </w:num>
  <w:num w:numId="15">
    <w:abstractNumId w:val="6"/>
  </w:num>
  <w:num w:numId="16">
    <w:abstractNumId w:val="4"/>
  </w:num>
  <w:num w:numId="17">
    <w:abstractNumId w:val="11"/>
  </w:num>
  <w:num w:numId="18">
    <w:abstractNumId w:val="24"/>
  </w:num>
  <w:num w:numId="19">
    <w:abstractNumId w:val="13"/>
  </w:num>
  <w:num w:numId="20">
    <w:abstractNumId w:val="3"/>
  </w:num>
  <w:num w:numId="21">
    <w:abstractNumId w:val="2"/>
  </w:num>
  <w:num w:numId="22">
    <w:abstractNumId w:val="0"/>
  </w:num>
  <w:num w:numId="23">
    <w:abstractNumId w:val="21"/>
  </w:num>
  <w:num w:numId="24">
    <w:abstractNumId w:val="16"/>
  </w:num>
  <w:num w:numId="25">
    <w:abstractNumId w:val="7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F5B"/>
    <w:rsid w:val="0000039C"/>
    <w:rsid w:val="000059F6"/>
    <w:rsid w:val="0000715C"/>
    <w:rsid w:val="000114D6"/>
    <w:rsid w:val="000175F8"/>
    <w:rsid w:val="00023E71"/>
    <w:rsid w:val="000319C5"/>
    <w:rsid w:val="000450A2"/>
    <w:rsid w:val="00045F87"/>
    <w:rsid w:val="000464F9"/>
    <w:rsid w:val="000541D0"/>
    <w:rsid w:val="00054B40"/>
    <w:rsid w:val="00073630"/>
    <w:rsid w:val="00074D97"/>
    <w:rsid w:val="00086B02"/>
    <w:rsid w:val="00090ECB"/>
    <w:rsid w:val="00094D07"/>
    <w:rsid w:val="000A09E4"/>
    <w:rsid w:val="000B32C3"/>
    <w:rsid w:val="000B4F34"/>
    <w:rsid w:val="000B7987"/>
    <w:rsid w:val="000C56AB"/>
    <w:rsid w:val="000E28CA"/>
    <w:rsid w:val="000E6457"/>
    <w:rsid w:val="000F42EF"/>
    <w:rsid w:val="000F6226"/>
    <w:rsid w:val="0011136D"/>
    <w:rsid w:val="0011395D"/>
    <w:rsid w:val="00127065"/>
    <w:rsid w:val="00133991"/>
    <w:rsid w:val="001440C3"/>
    <w:rsid w:val="00152625"/>
    <w:rsid w:val="00154ED6"/>
    <w:rsid w:val="00161907"/>
    <w:rsid w:val="00166DA7"/>
    <w:rsid w:val="001673F4"/>
    <w:rsid w:val="001B36E4"/>
    <w:rsid w:val="001E029C"/>
    <w:rsid w:val="001E0E18"/>
    <w:rsid w:val="001F15FA"/>
    <w:rsid w:val="001F2CDC"/>
    <w:rsid w:val="001F3162"/>
    <w:rsid w:val="001F37C9"/>
    <w:rsid w:val="001F5880"/>
    <w:rsid w:val="00201CBF"/>
    <w:rsid w:val="002045FA"/>
    <w:rsid w:val="00211844"/>
    <w:rsid w:val="002118C2"/>
    <w:rsid w:val="002150E6"/>
    <w:rsid w:val="00221FBB"/>
    <w:rsid w:val="002226BA"/>
    <w:rsid w:val="002314D4"/>
    <w:rsid w:val="00265D7B"/>
    <w:rsid w:val="00266CFB"/>
    <w:rsid w:val="0027141B"/>
    <w:rsid w:val="002723F5"/>
    <w:rsid w:val="00282319"/>
    <w:rsid w:val="0028365E"/>
    <w:rsid w:val="00292405"/>
    <w:rsid w:val="002944B1"/>
    <w:rsid w:val="002959A9"/>
    <w:rsid w:val="002A36BB"/>
    <w:rsid w:val="002A7151"/>
    <w:rsid w:val="002C16E5"/>
    <w:rsid w:val="002C2E21"/>
    <w:rsid w:val="002E0FB4"/>
    <w:rsid w:val="002E712D"/>
    <w:rsid w:val="002F2A9D"/>
    <w:rsid w:val="002F57C7"/>
    <w:rsid w:val="002F63FF"/>
    <w:rsid w:val="002F67CA"/>
    <w:rsid w:val="003059F1"/>
    <w:rsid w:val="00323B54"/>
    <w:rsid w:val="003260A3"/>
    <w:rsid w:val="00332E39"/>
    <w:rsid w:val="003449BC"/>
    <w:rsid w:val="00360E96"/>
    <w:rsid w:val="00371732"/>
    <w:rsid w:val="00387B6B"/>
    <w:rsid w:val="003B481B"/>
    <w:rsid w:val="003C3E95"/>
    <w:rsid w:val="003E08A2"/>
    <w:rsid w:val="003E58A0"/>
    <w:rsid w:val="003F0D17"/>
    <w:rsid w:val="003F5C1D"/>
    <w:rsid w:val="00412426"/>
    <w:rsid w:val="00417540"/>
    <w:rsid w:val="00425C0B"/>
    <w:rsid w:val="00427DE9"/>
    <w:rsid w:val="00427EA8"/>
    <w:rsid w:val="004374C3"/>
    <w:rsid w:val="00445819"/>
    <w:rsid w:val="00454D42"/>
    <w:rsid w:val="004606DC"/>
    <w:rsid w:val="00463D28"/>
    <w:rsid w:val="00467393"/>
    <w:rsid w:val="004722C5"/>
    <w:rsid w:val="00476C95"/>
    <w:rsid w:val="00491C08"/>
    <w:rsid w:val="00494219"/>
    <w:rsid w:val="004976BA"/>
    <w:rsid w:val="004A2C3D"/>
    <w:rsid w:val="004A56D2"/>
    <w:rsid w:val="004B08E7"/>
    <w:rsid w:val="004B2405"/>
    <w:rsid w:val="004D6543"/>
    <w:rsid w:val="004E1BCB"/>
    <w:rsid w:val="004F37EA"/>
    <w:rsid w:val="005051AC"/>
    <w:rsid w:val="00510531"/>
    <w:rsid w:val="00511AAC"/>
    <w:rsid w:val="00512B78"/>
    <w:rsid w:val="005162D8"/>
    <w:rsid w:val="00516BFB"/>
    <w:rsid w:val="0052789E"/>
    <w:rsid w:val="00534E64"/>
    <w:rsid w:val="00552E98"/>
    <w:rsid w:val="00564C80"/>
    <w:rsid w:val="00571A73"/>
    <w:rsid w:val="00572048"/>
    <w:rsid w:val="00587FE7"/>
    <w:rsid w:val="005A17C0"/>
    <w:rsid w:val="005A5EA3"/>
    <w:rsid w:val="005A704F"/>
    <w:rsid w:val="005D25F5"/>
    <w:rsid w:val="005E2D75"/>
    <w:rsid w:val="005E5153"/>
    <w:rsid w:val="005E6ED2"/>
    <w:rsid w:val="006114A8"/>
    <w:rsid w:val="00613EBB"/>
    <w:rsid w:val="00624988"/>
    <w:rsid w:val="00627BDC"/>
    <w:rsid w:val="00642031"/>
    <w:rsid w:val="006422BB"/>
    <w:rsid w:val="00654083"/>
    <w:rsid w:val="00655E00"/>
    <w:rsid w:val="00655E47"/>
    <w:rsid w:val="00657280"/>
    <w:rsid w:val="0066340D"/>
    <w:rsid w:val="00664168"/>
    <w:rsid w:val="0067182F"/>
    <w:rsid w:val="00676404"/>
    <w:rsid w:val="00677174"/>
    <w:rsid w:val="0068008E"/>
    <w:rsid w:val="0068116B"/>
    <w:rsid w:val="00686E8B"/>
    <w:rsid w:val="006A6564"/>
    <w:rsid w:val="006C3756"/>
    <w:rsid w:val="006C6810"/>
    <w:rsid w:val="006C70CA"/>
    <w:rsid w:val="006D1F99"/>
    <w:rsid w:val="00701452"/>
    <w:rsid w:val="007047F1"/>
    <w:rsid w:val="00704E43"/>
    <w:rsid w:val="007307BE"/>
    <w:rsid w:val="007312C9"/>
    <w:rsid w:val="00731A2F"/>
    <w:rsid w:val="00743153"/>
    <w:rsid w:val="007501EA"/>
    <w:rsid w:val="00751B7F"/>
    <w:rsid w:val="007604A9"/>
    <w:rsid w:val="007676EC"/>
    <w:rsid w:val="0077214C"/>
    <w:rsid w:val="00773DC4"/>
    <w:rsid w:val="00782C77"/>
    <w:rsid w:val="00791E1C"/>
    <w:rsid w:val="0079665C"/>
    <w:rsid w:val="007B7A50"/>
    <w:rsid w:val="007C3EE3"/>
    <w:rsid w:val="007C5F16"/>
    <w:rsid w:val="007D69E4"/>
    <w:rsid w:val="007E5C93"/>
    <w:rsid w:val="007F26D7"/>
    <w:rsid w:val="007F2A62"/>
    <w:rsid w:val="007F5011"/>
    <w:rsid w:val="00800B23"/>
    <w:rsid w:val="00802562"/>
    <w:rsid w:val="00813243"/>
    <w:rsid w:val="00826E97"/>
    <w:rsid w:val="00830D4D"/>
    <w:rsid w:val="00843FB0"/>
    <w:rsid w:val="00854F31"/>
    <w:rsid w:val="00857F10"/>
    <w:rsid w:val="008608C1"/>
    <w:rsid w:val="008634B0"/>
    <w:rsid w:val="00866873"/>
    <w:rsid w:val="00867B19"/>
    <w:rsid w:val="00876F28"/>
    <w:rsid w:val="00885BB4"/>
    <w:rsid w:val="008B174A"/>
    <w:rsid w:val="008B2A6C"/>
    <w:rsid w:val="008B2C1D"/>
    <w:rsid w:val="008C6644"/>
    <w:rsid w:val="008C68E4"/>
    <w:rsid w:val="008C6FEC"/>
    <w:rsid w:val="008C7BB4"/>
    <w:rsid w:val="008D17F8"/>
    <w:rsid w:val="008D1F05"/>
    <w:rsid w:val="008D2481"/>
    <w:rsid w:val="008D3B08"/>
    <w:rsid w:val="008D5EA5"/>
    <w:rsid w:val="008E5A12"/>
    <w:rsid w:val="008E7930"/>
    <w:rsid w:val="008F51D2"/>
    <w:rsid w:val="00903839"/>
    <w:rsid w:val="00903E48"/>
    <w:rsid w:val="00924F7E"/>
    <w:rsid w:val="00932077"/>
    <w:rsid w:val="00932663"/>
    <w:rsid w:val="00940F2C"/>
    <w:rsid w:val="00943D31"/>
    <w:rsid w:val="00962A6B"/>
    <w:rsid w:val="00962D07"/>
    <w:rsid w:val="00963073"/>
    <w:rsid w:val="00964D24"/>
    <w:rsid w:val="00972CFF"/>
    <w:rsid w:val="00972F2C"/>
    <w:rsid w:val="00983285"/>
    <w:rsid w:val="00983B48"/>
    <w:rsid w:val="00987F7D"/>
    <w:rsid w:val="009A5CB9"/>
    <w:rsid w:val="009B33A8"/>
    <w:rsid w:val="009B4F5B"/>
    <w:rsid w:val="009C27BB"/>
    <w:rsid w:val="009C6775"/>
    <w:rsid w:val="009D04B0"/>
    <w:rsid w:val="009D1B72"/>
    <w:rsid w:val="009D56F6"/>
    <w:rsid w:val="009D6B9B"/>
    <w:rsid w:val="009E0909"/>
    <w:rsid w:val="009E64D2"/>
    <w:rsid w:val="009F0126"/>
    <w:rsid w:val="009F48DB"/>
    <w:rsid w:val="009F5917"/>
    <w:rsid w:val="009F5CD9"/>
    <w:rsid w:val="009F7392"/>
    <w:rsid w:val="00A0130B"/>
    <w:rsid w:val="00A02560"/>
    <w:rsid w:val="00A10493"/>
    <w:rsid w:val="00A11611"/>
    <w:rsid w:val="00A11998"/>
    <w:rsid w:val="00A13791"/>
    <w:rsid w:val="00A157C6"/>
    <w:rsid w:val="00A15A13"/>
    <w:rsid w:val="00A345D1"/>
    <w:rsid w:val="00A427A6"/>
    <w:rsid w:val="00A52336"/>
    <w:rsid w:val="00A52FE6"/>
    <w:rsid w:val="00A75779"/>
    <w:rsid w:val="00A75AB5"/>
    <w:rsid w:val="00A8670A"/>
    <w:rsid w:val="00A957B4"/>
    <w:rsid w:val="00A97431"/>
    <w:rsid w:val="00AA30E1"/>
    <w:rsid w:val="00AA7327"/>
    <w:rsid w:val="00AB24D7"/>
    <w:rsid w:val="00AC7F55"/>
    <w:rsid w:val="00AD1231"/>
    <w:rsid w:val="00AD76D5"/>
    <w:rsid w:val="00AE0267"/>
    <w:rsid w:val="00AE03D0"/>
    <w:rsid w:val="00AE37FB"/>
    <w:rsid w:val="00AE43D3"/>
    <w:rsid w:val="00AE4C21"/>
    <w:rsid w:val="00B06F92"/>
    <w:rsid w:val="00B12C7A"/>
    <w:rsid w:val="00B2181A"/>
    <w:rsid w:val="00B23111"/>
    <w:rsid w:val="00B25162"/>
    <w:rsid w:val="00B26DF9"/>
    <w:rsid w:val="00B32751"/>
    <w:rsid w:val="00B353C2"/>
    <w:rsid w:val="00B37F5B"/>
    <w:rsid w:val="00B434C9"/>
    <w:rsid w:val="00B50AED"/>
    <w:rsid w:val="00B6134B"/>
    <w:rsid w:val="00B62A30"/>
    <w:rsid w:val="00B665D7"/>
    <w:rsid w:val="00B66EC5"/>
    <w:rsid w:val="00B818F0"/>
    <w:rsid w:val="00B91203"/>
    <w:rsid w:val="00B94E09"/>
    <w:rsid w:val="00B9537A"/>
    <w:rsid w:val="00BA1F99"/>
    <w:rsid w:val="00BA37ED"/>
    <w:rsid w:val="00BB7E2F"/>
    <w:rsid w:val="00BC2A2F"/>
    <w:rsid w:val="00BE2ECD"/>
    <w:rsid w:val="00BF17DD"/>
    <w:rsid w:val="00BF2873"/>
    <w:rsid w:val="00C05866"/>
    <w:rsid w:val="00C22CD0"/>
    <w:rsid w:val="00C26682"/>
    <w:rsid w:val="00C26A63"/>
    <w:rsid w:val="00C5169B"/>
    <w:rsid w:val="00C545A6"/>
    <w:rsid w:val="00C62C20"/>
    <w:rsid w:val="00C66A6E"/>
    <w:rsid w:val="00C724AD"/>
    <w:rsid w:val="00C80041"/>
    <w:rsid w:val="00C80E74"/>
    <w:rsid w:val="00C82625"/>
    <w:rsid w:val="00C86ED5"/>
    <w:rsid w:val="00CA4CFD"/>
    <w:rsid w:val="00CB5EC9"/>
    <w:rsid w:val="00CC64D2"/>
    <w:rsid w:val="00CD221B"/>
    <w:rsid w:val="00CD28C4"/>
    <w:rsid w:val="00CD2950"/>
    <w:rsid w:val="00CE0740"/>
    <w:rsid w:val="00CE3F64"/>
    <w:rsid w:val="00CE6C2A"/>
    <w:rsid w:val="00CF009D"/>
    <w:rsid w:val="00CF4D8A"/>
    <w:rsid w:val="00D00B74"/>
    <w:rsid w:val="00D049EF"/>
    <w:rsid w:val="00D051B3"/>
    <w:rsid w:val="00D2066E"/>
    <w:rsid w:val="00D22CB5"/>
    <w:rsid w:val="00D25D85"/>
    <w:rsid w:val="00D27198"/>
    <w:rsid w:val="00D3524A"/>
    <w:rsid w:val="00D66F0E"/>
    <w:rsid w:val="00D71712"/>
    <w:rsid w:val="00D73384"/>
    <w:rsid w:val="00D76226"/>
    <w:rsid w:val="00D92CAD"/>
    <w:rsid w:val="00D93C25"/>
    <w:rsid w:val="00DA02D0"/>
    <w:rsid w:val="00DA6FFD"/>
    <w:rsid w:val="00DB2611"/>
    <w:rsid w:val="00DE6F64"/>
    <w:rsid w:val="00DE77C3"/>
    <w:rsid w:val="00DF2A93"/>
    <w:rsid w:val="00DF4E6F"/>
    <w:rsid w:val="00DF7952"/>
    <w:rsid w:val="00E03DD2"/>
    <w:rsid w:val="00E050F7"/>
    <w:rsid w:val="00E20A6E"/>
    <w:rsid w:val="00E4499F"/>
    <w:rsid w:val="00E47E91"/>
    <w:rsid w:val="00E560EA"/>
    <w:rsid w:val="00E57413"/>
    <w:rsid w:val="00E66DE6"/>
    <w:rsid w:val="00E67689"/>
    <w:rsid w:val="00E726BC"/>
    <w:rsid w:val="00E82307"/>
    <w:rsid w:val="00E847B1"/>
    <w:rsid w:val="00E86A14"/>
    <w:rsid w:val="00E97861"/>
    <w:rsid w:val="00EA220E"/>
    <w:rsid w:val="00EA3CC4"/>
    <w:rsid w:val="00EB3722"/>
    <w:rsid w:val="00EC6A80"/>
    <w:rsid w:val="00EC6E48"/>
    <w:rsid w:val="00ED251F"/>
    <w:rsid w:val="00ED2BE2"/>
    <w:rsid w:val="00ED3B23"/>
    <w:rsid w:val="00EE0524"/>
    <w:rsid w:val="00EE156F"/>
    <w:rsid w:val="00EE4E09"/>
    <w:rsid w:val="00EF08F1"/>
    <w:rsid w:val="00EF0D39"/>
    <w:rsid w:val="00F02B7D"/>
    <w:rsid w:val="00F02D42"/>
    <w:rsid w:val="00F16BC5"/>
    <w:rsid w:val="00F239D6"/>
    <w:rsid w:val="00F32AFF"/>
    <w:rsid w:val="00F40BC9"/>
    <w:rsid w:val="00F41267"/>
    <w:rsid w:val="00F50972"/>
    <w:rsid w:val="00F618B0"/>
    <w:rsid w:val="00F65D63"/>
    <w:rsid w:val="00F726AE"/>
    <w:rsid w:val="00F76FC0"/>
    <w:rsid w:val="00F82340"/>
    <w:rsid w:val="00F94BB1"/>
    <w:rsid w:val="00F97EB8"/>
    <w:rsid w:val="00FA44C3"/>
    <w:rsid w:val="00FA473E"/>
    <w:rsid w:val="00FB20ED"/>
    <w:rsid w:val="00FB3F73"/>
    <w:rsid w:val="00FC06ED"/>
    <w:rsid w:val="00FC7571"/>
    <w:rsid w:val="00FE48E4"/>
    <w:rsid w:val="00FE71A0"/>
    <w:rsid w:val="00FF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754B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A6B"/>
    <w:rPr>
      <w:rFonts w:ascii="Arial" w:eastAsia="Times New Roman" w:hAnsi="Arial" w:cs="Times New Roman"/>
      <w:spacing w:val="-5"/>
    </w:rPr>
  </w:style>
  <w:style w:type="paragraph" w:styleId="Heading2">
    <w:name w:val="heading 2"/>
    <w:basedOn w:val="Normal"/>
    <w:next w:val="Normal"/>
    <w:link w:val="Heading2Char"/>
    <w:qFormat/>
    <w:rsid w:val="00F618B0"/>
    <w:pPr>
      <w:keepNext/>
      <w:jc w:val="center"/>
      <w:outlineLvl w:val="1"/>
    </w:pPr>
    <w:rPr>
      <w:rFonts w:ascii="Optima" w:eastAsia="Times" w:hAnsi="Optima"/>
      <w:b/>
      <w:color w:val="000000"/>
      <w:spacing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6E5"/>
    <w:pPr>
      <w:bidi/>
      <w:spacing w:after="200" w:line="276" w:lineRule="auto"/>
      <w:ind w:left="720"/>
      <w:contextualSpacing/>
    </w:pPr>
    <w:rPr>
      <w:rFonts w:ascii="Calibri" w:eastAsia="Calibri" w:hAnsi="Calibri" w:cs="Arial"/>
      <w:spacing w:val="0"/>
      <w:sz w:val="22"/>
      <w:szCs w:val="22"/>
    </w:rPr>
  </w:style>
  <w:style w:type="paragraph" w:styleId="NormalWeb">
    <w:name w:val="Normal (Web)"/>
    <w:basedOn w:val="Normal"/>
    <w:unhideWhenUsed/>
    <w:rsid w:val="00387B6B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</w:rPr>
  </w:style>
  <w:style w:type="table" w:styleId="TableGrid">
    <w:name w:val="Table Grid"/>
    <w:basedOn w:val="TableNormal"/>
    <w:uiPriority w:val="59"/>
    <w:rsid w:val="00427D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F618B0"/>
    <w:rPr>
      <w:rFonts w:ascii="Optima" w:eastAsia="Times" w:hAnsi="Optima" w:cs="Times New Roman"/>
      <w:b/>
      <w:color w:val="000000"/>
      <w:szCs w:val="20"/>
    </w:rPr>
  </w:style>
  <w:style w:type="character" w:styleId="Hyperlink">
    <w:name w:val="Hyperlink"/>
    <w:basedOn w:val="DefaultParagraphFont"/>
    <w:unhideWhenUsed/>
    <w:rsid w:val="00F618B0"/>
    <w:rPr>
      <w:color w:val="0000FF"/>
      <w:u w:val="single"/>
    </w:rPr>
  </w:style>
  <w:style w:type="paragraph" w:styleId="NoSpacing">
    <w:name w:val="No Spacing"/>
    <w:uiPriority w:val="1"/>
    <w:qFormat/>
    <w:rsid w:val="0068116B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E2E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ECD"/>
    <w:rPr>
      <w:rFonts w:ascii="Arial" w:eastAsia="Times New Roman" w:hAnsi="Arial" w:cs="Times New Roman"/>
      <w:spacing w:val="-5"/>
    </w:rPr>
  </w:style>
  <w:style w:type="paragraph" w:styleId="Footer">
    <w:name w:val="footer"/>
    <w:basedOn w:val="Normal"/>
    <w:link w:val="FooterChar"/>
    <w:uiPriority w:val="99"/>
    <w:unhideWhenUsed/>
    <w:rsid w:val="00BE2E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ECD"/>
    <w:rPr>
      <w:rFonts w:ascii="Arial" w:eastAsia="Times New Roman" w:hAnsi="Arial" w:cs="Times New Roman"/>
      <w:spacing w:val="-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E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CD"/>
    <w:rPr>
      <w:rFonts w:ascii="Lucida Grande" w:eastAsia="Times New Roman" w:hAnsi="Lucida Grande" w:cs="Lucida Grande"/>
      <w:spacing w:val="-5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A6B"/>
    <w:rPr>
      <w:rFonts w:ascii="Arial" w:eastAsia="Times New Roman" w:hAnsi="Arial" w:cs="Times New Roman"/>
      <w:spacing w:val="-5"/>
    </w:rPr>
  </w:style>
  <w:style w:type="paragraph" w:styleId="Heading2">
    <w:name w:val="heading 2"/>
    <w:basedOn w:val="Normal"/>
    <w:next w:val="Normal"/>
    <w:link w:val="Heading2Char"/>
    <w:qFormat/>
    <w:rsid w:val="00F618B0"/>
    <w:pPr>
      <w:keepNext/>
      <w:jc w:val="center"/>
      <w:outlineLvl w:val="1"/>
    </w:pPr>
    <w:rPr>
      <w:rFonts w:ascii="Optima" w:eastAsia="Times" w:hAnsi="Optima"/>
      <w:b/>
      <w:color w:val="000000"/>
      <w:spacing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6E5"/>
    <w:pPr>
      <w:bidi/>
      <w:spacing w:after="200" w:line="276" w:lineRule="auto"/>
      <w:ind w:left="720"/>
      <w:contextualSpacing/>
    </w:pPr>
    <w:rPr>
      <w:rFonts w:ascii="Calibri" w:eastAsia="Calibri" w:hAnsi="Calibri" w:cs="Arial"/>
      <w:spacing w:val="0"/>
      <w:sz w:val="22"/>
      <w:szCs w:val="22"/>
    </w:rPr>
  </w:style>
  <w:style w:type="paragraph" w:styleId="NormalWeb">
    <w:name w:val="Normal (Web)"/>
    <w:basedOn w:val="Normal"/>
    <w:unhideWhenUsed/>
    <w:rsid w:val="00387B6B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</w:rPr>
  </w:style>
  <w:style w:type="table" w:styleId="TableGrid">
    <w:name w:val="Table Grid"/>
    <w:basedOn w:val="TableNormal"/>
    <w:uiPriority w:val="59"/>
    <w:rsid w:val="00427D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F618B0"/>
    <w:rPr>
      <w:rFonts w:ascii="Optima" w:eastAsia="Times" w:hAnsi="Optima" w:cs="Times New Roman"/>
      <w:b/>
      <w:color w:val="000000"/>
      <w:szCs w:val="20"/>
    </w:rPr>
  </w:style>
  <w:style w:type="character" w:styleId="Hyperlink">
    <w:name w:val="Hyperlink"/>
    <w:basedOn w:val="DefaultParagraphFont"/>
    <w:unhideWhenUsed/>
    <w:rsid w:val="00F618B0"/>
    <w:rPr>
      <w:color w:val="0000FF"/>
      <w:u w:val="single"/>
    </w:rPr>
  </w:style>
  <w:style w:type="paragraph" w:styleId="NoSpacing">
    <w:name w:val="No Spacing"/>
    <w:uiPriority w:val="1"/>
    <w:qFormat/>
    <w:rsid w:val="0068116B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E2E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ECD"/>
    <w:rPr>
      <w:rFonts w:ascii="Arial" w:eastAsia="Times New Roman" w:hAnsi="Arial" w:cs="Times New Roman"/>
      <w:spacing w:val="-5"/>
    </w:rPr>
  </w:style>
  <w:style w:type="paragraph" w:styleId="Footer">
    <w:name w:val="footer"/>
    <w:basedOn w:val="Normal"/>
    <w:link w:val="FooterChar"/>
    <w:uiPriority w:val="99"/>
    <w:unhideWhenUsed/>
    <w:rsid w:val="00BE2E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ECD"/>
    <w:rPr>
      <w:rFonts w:ascii="Arial" w:eastAsia="Times New Roman" w:hAnsi="Arial" w:cs="Times New Roman"/>
      <w:spacing w:val="-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E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CD"/>
    <w:rPr>
      <w:rFonts w:ascii="Lucida Grande" w:eastAsia="Times New Roman" w:hAnsi="Lucida Grande" w:cs="Lucida Grande"/>
      <w:spacing w:val="-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BPWI2017@yahoo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ny%20Asfour\Downloads\Touristic%20Attraction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1EE1E-5E4C-DC48-AA2F-DD2AB25D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\Users\Amany Asfour\Downloads\Touristic Attraction 1.dot</Template>
  <TotalTime>25</TotalTime>
  <Pages>7</Pages>
  <Words>1498</Words>
  <Characters>8540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nero</Company>
  <LinksUpToDate>false</LinksUpToDate>
  <CharactersWithSpaces>10018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Amany Asfour</dc:creator>
  <cp:lastModifiedBy>Chonchanok</cp:lastModifiedBy>
  <cp:revision>9</cp:revision>
  <cp:lastPrinted>2017-03-11T15:07:00Z</cp:lastPrinted>
  <dcterms:created xsi:type="dcterms:W3CDTF">2017-03-11T10:05:00Z</dcterms:created>
  <dcterms:modified xsi:type="dcterms:W3CDTF">2017-06-29T18:53:00Z</dcterms:modified>
</cp:coreProperties>
</file>